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A63FDF" w14:textId="60BC4F04" w:rsidR="00BE33C9" w:rsidRPr="00AE0B57" w:rsidRDefault="00C47FD1" w:rsidP="004F161C">
      <w:pPr>
        <w:pStyle w:val="Month"/>
        <w:spacing w:after="120"/>
        <w:rPr>
          <w:color w:val="000000" w:themeColor="text1"/>
          <w:sz w:val="52"/>
          <w:szCs w:val="52"/>
        </w:rPr>
      </w:pPr>
      <w:r w:rsidRPr="00AE0B57">
        <w:rPr>
          <w:color w:val="808080" w:themeColor="background1" w:themeShade="80"/>
          <w:sz w:val="52"/>
          <w:szCs w:val="52"/>
        </w:rPr>
        <w:fldChar w:fldCharType="begin"/>
      </w:r>
      <w:r w:rsidRPr="00AE0B57">
        <w:rPr>
          <w:color w:val="808080" w:themeColor="background1" w:themeShade="80"/>
          <w:sz w:val="52"/>
          <w:szCs w:val="52"/>
        </w:rPr>
        <w:instrText xml:space="preserve"> DOCVARIABLE  MonthStart \@ MMM \* MERGEFORMAT </w:instrText>
      </w:r>
      <w:r w:rsidRPr="00AE0B57">
        <w:rPr>
          <w:color w:val="808080" w:themeColor="background1" w:themeShade="80"/>
          <w:sz w:val="52"/>
          <w:szCs w:val="52"/>
        </w:rPr>
        <w:fldChar w:fldCharType="separate"/>
      </w:r>
      <w:r w:rsidR="005E04FB" w:rsidRPr="00AE0B57">
        <w:rPr>
          <w:color w:val="808080" w:themeColor="background1" w:themeShade="80"/>
          <w:sz w:val="52"/>
          <w:szCs w:val="52"/>
        </w:rPr>
        <w:t>Aug</w:t>
      </w:r>
      <w:r w:rsidRPr="00AE0B57">
        <w:rPr>
          <w:color w:val="808080" w:themeColor="background1" w:themeShade="80"/>
          <w:sz w:val="52"/>
          <w:szCs w:val="52"/>
        </w:rPr>
        <w:fldChar w:fldCharType="end"/>
      </w:r>
      <w:r w:rsidRPr="00AE0B57">
        <w:rPr>
          <w:rStyle w:val="Fremhv"/>
          <w:color w:val="000000" w:themeColor="text1"/>
          <w:sz w:val="52"/>
          <w:szCs w:val="52"/>
        </w:rPr>
        <w:fldChar w:fldCharType="begin"/>
      </w:r>
      <w:r w:rsidRPr="00AE0B57">
        <w:rPr>
          <w:rStyle w:val="Fremhv"/>
          <w:color w:val="000000" w:themeColor="text1"/>
          <w:sz w:val="52"/>
          <w:szCs w:val="52"/>
        </w:rPr>
        <w:instrText xml:space="preserve"> DOCVARIABLE  MonthStart \@  yyyy   \* MERGEFORMAT </w:instrText>
      </w:r>
      <w:r w:rsidRPr="00AE0B57">
        <w:rPr>
          <w:rStyle w:val="Fremhv"/>
          <w:color w:val="000000" w:themeColor="text1"/>
          <w:sz w:val="52"/>
          <w:szCs w:val="52"/>
        </w:rPr>
        <w:fldChar w:fldCharType="separate"/>
      </w:r>
      <w:r w:rsidR="005E04FB" w:rsidRPr="00AE0B57">
        <w:rPr>
          <w:rStyle w:val="Fremhv"/>
          <w:color w:val="000000" w:themeColor="text1"/>
          <w:sz w:val="52"/>
          <w:szCs w:val="52"/>
        </w:rPr>
        <w:t>2022</w:t>
      </w:r>
      <w:r w:rsidRPr="00AE0B57">
        <w:rPr>
          <w:rStyle w:val="Fremhv"/>
          <w:color w:val="000000" w:themeColor="text1"/>
          <w:sz w:val="52"/>
          <w:szCs w:val="52"/>
        </w:rPr>
        <w:fldChar w:fldCharType="end"/>
      </w:r>
      <w:r w:rsidR="0024573A" w:rsidRPr="00AE0B57">
        <w:rPr>
          <w:rStyle w:val="Fremhv"/>
          <w:color w:val="808080" w:themeColor="background1" w:themeShade="80"/>
          <w:sz w:val="52"/>
          <w:szCs w:val="52"/>
        </w:rPr>
        <w:t>CPH</w:t>
      </w:r>
    </w:p>
    <w:tbl>
      <w:tblPr>
        <w:tblW w:w="4898" w:type="pct"/>
        <w:tblLayout w:type="fixed"/>
        <w:tblCellMar>
          <w:top w:w="43" w:type="dxa"/>
          <w:left w:w="0" w:type="dxa"/>
          <w:bottom w:w="115" w:type="dxa"/>
          <w:right w:w="187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675"/>
        <w:gridCol w:w="73"/>
        <w:gridCol w:w="1611"/>
        <w:gridCol w:w="136"/>
        <w:gridCol w:w="1544"/>
        <w:gridCol w:w="203"/>
        <w:gridCol w:w="1478"/>
        <w:gridCol w:w="270"/>
        <w:gridCol w:w="1411"/>
        <w:gridCol w:w="336"/>
        <w:gridCol w:w="1345"/>
        <w:gridCol w:w="403"/>
        <w:gridCol w:w="1747"/>
        <w:gridCol w:w="2910"/>
      </w:tblGrid>
      <w:tr w:rsidR="003C462F" w:rsidRPr="003C462F" w14:paraId="0A38419C" w14:textId="2AF3638F" w:rsidTr="00CF3D54">
        <w:trPr>
          <w:trHeight w:val="313"/>
          <w:tblHeader/>
        </w:trPr>
        <w:tc>
          <w:tcPr>
            <w:tcW w:w="553" w:type="pct"/>
            <w:tcBorders>
              <w:bottom w:val="single" w:sz="4" w:space="0" w:color="auto"/>
            </w:tcBorders>
            <w:tcMar>
              <w:top w:w="0" w:type="dxa"/>
              <w:bottom w:w="187" w:type="dxa"/>
            </w:tcMar>
          </w:tcPr>
          <w:p w14:paraId="0BED2562" w14:textId="77777777" w:rsidR="003C462F" w:rsidRPr="003C462F" w:rsidRDefault="003C462F">
            <w:pPr>
              <w:pStyle w:val="Day"/>
              <w:rPr>
                <w:color w:val="808080" w:themeColor="background1" w:themeShade="80"/>
              </w:rPr>
            </w:pPr>
            <w:r w:rsidRPr="003C462F">
              <w:rPr>
                <w:color w:val="808080" w:themeColor="background1" w:themeShade="80"/>
              </w:rPr>
              <w:t>Sun</w:t>
            </w:r>
          </w:p>
        </w:tc>
        <w:tc>
          <w:tcPr>
            <w:tcW w:w="556" w:type="pct"/>
            <w:gridSpan w:val="2"/>
            <w:tcBorders>
              <w:bottom w:val="single" w:sz="4" w:space="0" w:color="auto"/>
            </w:tcBorders>
            <w:tcMar>
              <w:top w:w="0" w:type="dxa"/>
              <w:bottom w:w="187" w:type="dxa"/>
            </w:tcMar>
          </w:tcPr>
          <w:p w14:paraId="23BFCC23" w14:textId="77777777" w:rsidR="003C462F" w:rsidRPr="003C462F" w:rsidRDefault="003C462F">
            <w:pPr>
              <w:pStyle w:val="Day"/>
              <w:rPr>
                <w:color w:val="808080" w:themeColor="background1" w:themeShade="80"/>
              </w:rPr>
            </w:pPr>
            <w:r w:rsidRPr="003C462F">
              <w:rPr>
                <w:color w:val="808080" w:themeColor="background1" w:themeShade="80"/>
              </w:rPr>
              <w:t>mon</w:t>
            </w:r>
          </w:p>
        </w:tc>
        <w:tc>
          <w:tcPr>
            <w:tcW w:w="555" w:type="pct"/>
            <w:gridSpan w:val="2"/>
            <w:tcBorders>
              <w:bottom w:val="single" w:sz="4" w:space="0" w:color="auto"/>
            </w:tcBorders>
            <w:tcMar>
              <w:top w:w="0" w:type="dxa"/>
              <w:bottom w:w="187" w:type="dxa"/>
            </w:tcMar>
          </w:tcPr>
          <w:p w14:paraId="100722A6" w14:textId="77777777" w:rsidR="003C462F" w:rsidRPr="003C462F" w:rsidRDefault="003C462F">
            <w:pPr>
              <w:pStyle w:val="Day"/>
              <w:rPr>
                <w:color w:val="808080" w:themeColor="background1" w:themeShade="80"/>
              </w:rPr>
            </w:pPr>
            <w:r w:rsidRPr="003C462F">
              <w:rPr>
                <w:color w:val="808080" w:themeColor="background1" w:themeShade="80"/>
              </w:rPr>
              <w:t>tue</w:t>
            </w:r>
          </w:p>
        </w:tc>
        <w:tc>
          <w:tcPr>
            <w:tcW w:w="555" w:type="pct"/>
            <w:gridSpan w:val="2"/>
            <w:tcBorders>
              <w:bottom w:val="single" w:sz="4" w:space="0" w:color="auto"/>
            </w:tcBorders>
            <w:tcMar>
              <w:top w:w="0" w:type="dxa"/>
              <w:bottom w:w="187" w:type="dxa"/>
            </w:tcMar>
          </w:tcPr>
          <w:p w14:paraId="7CC8FC2A" w14:textId="77777777" w:rsidR="003C462F" w:rsidRPr="003C462F" w:rsidRDefault="003C462F">
            <w:pPr>
              <w:pStyle w:val="Day"/>
              <w:rPr>
                <w:color w:val="808080" w:themeColor="background1" w:themeShade="80"/>
              </w:rPr>
            </w:pPr>
            <w:r w:rsidRPr="003C462F">
              <w:rPr>
                <w:color w:val="808080" w:themeColor="background1" w:themeShade="80"/>
              </w:rPr>
              <w:t>wed</w:t>
            </w:r>
          </w:p>
        </w:tc>
        <w:tc>
          <w:tcPr>
            <w:tcW w:w="555" w:type="pct"/>
            <w:gridSpan w:val="2"/>
            <w:tcBorders>
              <w:bottom w:val="single" w:sz="4" w:space="0" w:color="auto"/>
            </w:tcBorders>
            <w:tcMar>
              <w:top w:w="0" w:type="dxa"/>
              <w:bottom w:w="187" w:type="dxa"/>
            </w:tcMar>
          </w:tcPr>
          <w:p w14:paraId="457ECA7F" w14:textId="0D7A00C4" w:rsidR="003C462F" w:rsidRPr="003C462F" w:rsidRDefault="003C462F">
            <w:pPr>
              <w:pStyle w:val="Day"/>
              <w:rPr>
                <w:color w:val="808080" w:themeColor="background1" w:themeShade="80"/>
              </w:rPr>
            </w:pPr>
            <w:r w:rsidRPr="003C462F">
              <w:rPr>
                <w:color w:val="808080" w:themeColor="background1" w:themeShade="80"/>
              </w:rPr>
              <w:t>thu</w:t>
            </w:r>
          </w:p>
        </w:tc>
        <w:tc>
          <w:tcPr>
            <w:tcW w:w="555" w:type="pct"/>
            <w:gridSpan w:val="2"/>
            <w:tcBorders>
              <w:bottom w:val="single" w:sz="4" w:space="0" w:color="auto"/>
            </w:tcBorders>
            <w:tcMar>
              <w:top w:w="0" w:type="dxa"/>
              <w:bottom w:w="187" w:type="dxa"/>
            </w:tcMar>
          </w:tcPr>
          <w:p w14:paraId="2C2B5210" w14:textId="77777777" w:rsidR="003C462F" w:rsidRPr="003C462F" w:rsidRDefault="003C462F">
            <w:pPr>
              <w:pStyle w:val="Day"/>
              <w:rPr>
                <w:color w:val="808080" w:themeColor="background1" w:themeShade="80"/>
              </w:rPr>
            </w:pPr>
            <w:r w:rsidRPr="003C462F">
              <w:rPr>
                <w:color w:val="808080" w:themeColor="background1" w:themeShade="80"/>
              </w:rPr>
              <w:t>fri</w:t>
            </w:r>
          </w:p>
        </w:tc>
        <w:tc>
          <w:tcPr>
            <w:tcW w:w="709" w:type="pct"/>
            <w:gridSpan w:val="2"/>
            <w:tcBorders>
              <w:bottom w:val="single" w:sz="4" w:space="0" w:color="auto"/>
              <w:right w:val="single" w:sz="12" w:space="0" w:color="000000" w:themeColor="text1"/>
            </w:tcBorders>
            <w:tcMar>
              <w:top w:w="0" w:type="dxa"/>
              <w:bottom w:w="187" w:type="dxa"/>
            </w:tcMar>
          </w:tcPr>
          <w:p w14:paraId="14F8072F" w14:textId="40FE1C42" w:rsidR="003C462F" w:rsidRPr="003C462F" w:rsidRDefault="003C462F">
            <w:pPr>
              <w:pStyle w:val="Day"/>
              <w:rPr>
                <w:color w:val="808080" w:themeColor="background1" w:themeShade="80"/>
              </w:rPr>
            </w:pPr>
            <w:r w:rsidRPr="003C462F">
              <w:rPr>
                <w:color w:val="808080" w:themeColor="background1" w:themeShade="80"/>
              </w:rPr>
              <w:t>sat</w:t>
            </w:r>
          </w:p>
        </w:tc>
        <w:tc>
          <w:tcPr>
            <w:tcW w:w="961" w:type="pct"/>
            <w:tcBorders>
              <w:left w:val="single" w:sz="12" w:space="0" w:color="000000" w:themeColor="text1"/>
              <w:bottom w:val="single" w:sz="12" w:space="0" w:color="000000" w:themeColor="text1"/>
            </w:tcBorders>
            <w:tcMar>
              <w:right w:w="216" w:type="dxa"/>
            </w:tcMar>
            <w:vAlign w:val="center"/>
          </w:tcPr>
          <w:p w14:paraId="563F3F16" w14:textId="28BF7E55" w:rsidR="003C462F" w:rsidRPr="003C462F" w:rsidRDefault="003C462F">
            <w:pPr>
              <w:pStyle w:val="Day"/>
              <w:rPr>
                <w:b/>
                <w:bCs/>
                <w:color w:val="808080" w:themeColor="background1" w:themeShade="80"/>
              </w:rPr>
            </w:pPr>
            <w:r w:rsidRPr="003C462F">
              <w:rPr>
                <w:b/>
                <w:bCs/>
                <w:color w:val="808080" w:themeColor="background1" w:themeShade="80"/>
              </w:rPr>
              <w:t>activities:</w:t>
            </w:r>
          </w:p>
        </w:tc>
      </w:tr>
      <w:tr w:rsidR="003C462F" w14:paraId="6810B767" w14:textId="53641C89" w:rsidTr="00CF3D54">
        <w:trPr>
          <w:trHeight w:val="418"/>
        </w:trPr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2B39C59B" w14:textId="77777777" w:rsidR="003C462F" w:rsidRDefault="003C462F" w:rsidP="00EB41FB">
            <w:pPr>
              <w:pStyle w:val="Dato"/>
              <w:rPr>
                <w:rStyle w:val="Fremhv"/>
              </w:rPr>
            </w:pPr>
            <w:r>
              <w:rPr>
                <w:rStyle w:val="Fremhv"/>
              </w:rPr>
              <w:fldChar w:fldCharType="begin"/>
            </w:r>
            <w:r>
              <w:rPr>
                <w:rStyle w:val="Fremhv"/>
              </w:rPr>
              <w:instrText xml:space="preserve"> IF </w:instrText>
            </w:r>
            <w:r>
              <w:rPr>
                <w:rStyle w:val="Fremhv"/>
              </w:rPr>
              <w:fldChar w:fldCharType="begin"/>
            </w:r>
            <w:r>
              <w:rPr>
                <w:rStyle w:val="Fremhv"/>
              </w:rPr>
              <w:instrText xml:space="preserve"> DocVariable MonthStart \@ dddd </w:instrText>
            </w:r>
            <w:r>
              <w:rPr>
                <w:rStyle w:val="Fremhv"/>
              </w:rPr>
              <w:fldChar w:fldCharType="separate"/>
            </w:r>
            <w:r>
              <w:rPr>
                <w:rStyle w:val="Fremhv"/>
              </w:rPr>
              <w:instrText>Monday</w:instrText>
            </w:r>
            <w:r>
              <w:rPr>
                <w:rStyle w:val="Fremhv"/>
              </w:rPr>
              <w:fldChar w:fldCharType="end"/>
            </w:r>
            <w:r>
              <w:rPr>
                <w:rStyle w:val="Fremhv"/>
              </w:rPr>
              <w:instrText xml:space="preserve"> = “Sunday" 1 ""\# 0#</w:instrText>
            </w:r>
            <w:r>
              <w:rPr>
                <w:rStyle w:val="Fremhv"/>
              </w:rPr>
              <w:fldChar w:fldCharType="end"/>
            </w: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625E8D2B" w14:textId="77777777" w:rsidR="003C462F" w:rsidRDefault="003C462F" w:rsidP="00EB41FB">
            <w:pPr>
              <w:pStyle w:val="Dato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“Monday"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instrText>\# 0#</w:instrText>
            </w:r>
            <w:r>
              <w:fldChar w:fldCharType="separate"/>
            </w:r>
            <w:r>
              <w:rPr>
                <w:noProof/>
              </w:rPr>
              <w:t>01</w:t>
            </w:r>
            <w:r>
              <w:fldChar w:fldCharType="end"/>
            </w: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605A9DDC" w14:textId="77777777" w:rsidR="003C462F" w:rsidRDefault="003C462F" w:rsidP="00EB41FB">
            <w:pPr>
              <w:pStyle w:val="Dato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“Tuesday" 01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>\# 0#</w:instrText>
            </w:r>
            <w:r>
              <w:fldChar w:fldCharType="separate"/>
            </w:r>
            <w:r>
              <w:rPr>
                <w:noProof/>
              </w:rPr>
              <w:t>02</w:t>
            </w:r>
            <w:r>
              <w:fldChar w:fldCharType="end"/>
            </w: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0F66E8B3" w14:textId="77777777" w:rsidR="003C462F" w:rsidRDefault="003C462F" w:rsidP="00EB41FB">
            <w:pPr>
              <w:pStyle w:val="Dato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“Wednesday"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>\# 0#</w:instrText>
            </w:r>
            <w:r>
              <w:fldChar w:fldCharType="separate"/>
            </w:r>
            <w:r>
              <w:rPr>
                <w:noProof/>
              </w:rPr>
              <w:t>03</w:t>
            </w:r>
            <w:r>
              <w:fldChar w:fldCharType="end"/>
            </w: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79F9E474" w14:textId="4F2D836D" w:rsidR="003C462F" w:rsidRDefault="003C462F" w:rsidP="00EB41FB">
            <w:pPr>
              <w:pStyle w:val="Dato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= “Thursday"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>\# 0#</w:instrText>
            </w:r>
            <w:r>
              <w:fldChar w:fldCharType="separate"/>
            </w:r>
            <w:r>
              <w:rPr>
                <w:noProof/>
              </w:rPr>
              <w:t>04</w:t>
            </w:r>
            <w:r>
              <w:fldChar w:fldCharType="end"/>
            </w: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02BE36A6" w14:textId="77777777" w:rsidR="003C462F" w:rsidRDefault="003C462F" w:rsidP="00EB41FB">
            <w:pPr>
              <w:pStyle w:val="Dato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“Friday"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>\# 0#</w:instrText>
            </w:r>
            <w:r>
              <w:fldChar w:fldCharType="separate"/>
            </w:r>
            <w:r>
              <w:rPr>
                <w:noProof/>
              </w:rPr>
              <w:t>05</w:t>
            </w:r>
            <w:r>
              <w:fldChar w:fldCharType="end"/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56431F32" w14:textId="67E58569" w:rsidR="003C462F" w:rsidRDefault="003C462F" w:rsidP="00EB41FB">
            <w:pPr>
              <w:pStyle w:val="Dato"/>
              <w:rPr>
                <w:rStyle w:val="Fremhv"/>
              </w:rPr>
            </w:pPr>
            <w:r>
              <w:rPr>
                <w:rStyle w:val="Fremhv"/>
              </w:rPr>
              <w:fldChar w:fldCharType="begin"/>
            </w:r>
            <w:r>
              <w:rPr>
                <w:rStyle w:val="Fremhv"/>
              </w:rPr>
              <w:instrText xml:space="preserve"> IF </w:instrText>
            </w:r>
            <w:r>
              <w:rPr>
                <w:rStyle w:val="Fremhv"/>
              </w:rPr>
              <w:fldChar w:fldCharType="begin"/>
            </w:r>
            <w:r>
              <w:rPr>
                <w:rStyle w:val="Fremhv"/>
              </w:rPr>
              <w:instrText xml:space="preserve"> DocVariable MonthStart \@ dddd </w:instrText>
            </w:r>
            <w:r>
              <w:rPr>
                <w:rStyle w:val="Fremhv"/>
              </w:rPr>
              <w:fldChar w:fldCharType="separate"/>
            </w:r>
            <w:r>
              <w:rPr>
                <w:rStyle w:val="Fremhv"/>
              </w:rPr>
              <w:instrText>Monday</w:instrText>
            </w:r>
            <w:r>
              <w:rPr>
                <w:rStyle w:val="Fremhv"/>
              </w:rPr>
              <w:fldChar w:fldCharType="end"/>
            </w:r>
            <w:r>
              <w:rPr>
                <w:rStyle w:val="Fremhv"/>
              </w:rPr>
              <w:instrText xml:space="preserve"> = “Saturday" 1 </w:instrText>
            </w:r>
            <w:r>
              <w:rPr>
                <w:rStyle w:val="Fremhv"/>
              </w:rPr>
              <w:fldChar w:fldCharType="begin"/>
            </w:r>
            <w:r>
              <w:rPr>
                <w:rStyle w:val="Fremhv"/>
              </w:rPr>
              <w:instrText xml:space="preserve"> IF </w:instrText>
            </w:r>
            <w:r>
              <w:rPr>
                <w:rStyle w:val="Fremhv"/>
              </w:rPr>
              <w:fldChar w:fldCharType="begin"/>
            </w:r>
            <w:r>
              <w:rPr>
                <w:rStyle w:val="Fremhv"/>
              </w:rPr>
              <w:instrText xml:space="preserve"> =F2 </w:instrText>
            </w:r>
            <w:r>
              <w:rPr>
                <w:rStyle w:val="Fremhv"/>
              </w:rPr>
              <w:fldChar w:fldCharType="separate"/>
            </w:r>
            <w:r>
              <w:rPr>
                <w:rStyle w:val="Fremhv"/>
                <w:noProof/>
              </w:rPr>
              <w:instrText>5</w:instrText>
            </w:r>
            <w:r>
              <w:rPr>
                <w:rStyle w:val="Fremhv"/>
              </w:rPr>
              <w:fldChar w:fldCharType="end"/>
            </w:r>
            <w:r>
              <w:rPr>
                <w:rStyle w:val="Fremhv"/>
              </w:rPr>
              <w:instrText xml:space="preserve"> &lt;&gt; 0 </w:instrText>
            </w:r>
            <w:r>
              <w:rPr>
                <w:rStyle w:val="Fremhv"/>
              </w:rPr>
              <w:fldChar w:fldCharType="begin"/>
            </w:r>
            <w:r>
              <w:rPr>
                <w:rStyle w:val="Fremhv"/>
              </w:rPr>
              <w:instrText xml:space="preserve"> =F2+1 </w:instrText>
            </w:r>
            <w:r>
              <w:rPr>
                <w:rStyle w:val="Fremhv"/>
              </w:rPr>
              <w:fldChar w:fldCharType="separate"/>
            </w:r>
            <w:r>
              <w:rPr>
                <w:rStyle w:val="Fremhv"/>
                <w:noProof/>
              </w:rPr>
              <w:instrText>6</w:instrText>
            </w:r>
            <w:r>
              <w:rPr>
                <w:rStyle w:val="Fremhv"/>
              </w:rPr>
              <w:fldChar w:fldCharType="end"/>
            </w:r>
            <w:r>
              <w:rPr>
                <w:rStyle w:val="Fremhv"/>
              </w:rPr>
              <w:instrText xml:space="preserve"> "" </w:instrText>
            </w:r>
            <w:r>
              <w:rPr>
                <w:rStyle w:val="Fremhv"/>
              </w:rPr>
              <w:fldChar w:fldCharType="separate"/>
            </w:r>
            <w:r>
              <w:rPr>
                <w:rStyle w:val="Fremhv"/>
                <w:noProof/>
              </w:rPr>
              <w:instrText>6</w:instrText>
            </w:r>
            <w:r>
              <w:rPr>
                <w:rStyle w:val="Fremhv"/>
              </w:rPr>
              <w:fldChar w:fldCharType="end"/>
            </w:r>
            <w:r>
              <w:rPr>
                <w:rStyle w:val="Fremhv"/>
              </w:rPr>
              <w:instrText>\# 0#</w:instrText>
            </w:r>
            <w:r>
              <w:rPr>
                <w:rStyle w:val="Fremhv"/>
              </w:rPr>
              <w:fldChar w:fldCharType="separate"/>
            </w:r>
            <w:r>
              <w:rPr>
                <w:rStyle w:val="Fremhv"/>
                <w:noProof/>
              </w:rPr>
              <w:t>06</w:t>
            </w:r>
            <w:r>
              <w:rPr>
                <w:rStyle w:val="Fremhv"/>
              </w:rPr>
              <w:fldChar w:fldCharType="end"/>
            </w:r>
          </w:p>
        </w:tc>
        <w:tc>
          <w:tcPr>
            <w:tcW w:w="961" w:type="pct"/>
            <w:tcBorders>
              <w:top w:val="single" w:sz="12" w:space="0" w:color="000000" w:themeColor="text1"/>
              <w:left w:val="single" w:sz="4" w:space="0" w:color="auto"/>
              <w:bottom w:val="single" w:sz="12" w:space="0" w:color="000000" w:themeColor="text1"/>
            </w:tcBorders>
            <w:tcMar>
              <w:right w:w="216" w:type="dxa"/>
            </w:tcMar>
          </w:tcPr>
          <w:p w14:paraId="42A7A30A" w14:textId="2AD852E1" w:rsidR="003C462F" w:rsidRPr="00EB41FB" w:rsidRDefault="003C462F" w:rsidP="00EB41FB">
            <w:pPr>
              <w:pStyle w:val="Dato"/>
              <w:rPr>
                <w:rStyle w:val="Fremhv"/>
                <w:sz w:val="28"/>
                <w:szCs w:val="28"/>
              </w:rPr>
            </w:pPr>
          </w:p>
        </w:tc>
      </w:tr>
      <w:tr w:rsidR="003C462F" w14:paraId="0E6F91A0" w14:textId="77777777" w:rsidTr="00AE0B57">
        <w:trPr>
          <w:trHeight w:val="157"/>
        </w:trPr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294B5BF5" w14:textId="77777777" w:rsidR="003C462F" w:rsidRDefault="003C462F"/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4B138D7D" w14:textId="77777777" w:rsidR="003C462F" w:rsidRDefault="003C462F"/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4827C136" w14:textId="77777777" w:rsidR="003C462F" w:rsidRDefault="003C462F"/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382C156D" w14:textId="77777777" w:rsidR="003C462F" w:rsidRDefault="003C462F"/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0E3EC427" w14:textId="77777777" w:rsidR="003C462F" w:rsidRDefault="003C462F"/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18F7BF92" w14:textId="77777777" w:rsidR="003C462F" w:rsidRDefault="003C462F"/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737D0EBD" w14:textId="5A05E91D" w:rsidR="003C462F" w:rsidRDefault="003C462F"/>
        </w:tc>
        <w:tc>
          <w:tcPr>
            <w:tcW w:w="961" w:type="pct"/>
            <w:tcBorders>
              <w:top w:val="single" w:sz="12" w:space="0" w:color="000000" w:themeColor="text1"/>
              <w:left w:val="single" w:sz="4" w:space="0" w:color="auto"/>
              <w:bottom w:val="single" w:sz="12" w:space="0" w:color="000000" w:themeColor="text1"/>
            </w:tcBorders>
            <w:tcMar>
              <w:right w:w="216" w:type="dxa"/>
            </w:tcMar>
          </w:tcPr>
          <w:p w14:paraId="1FAB6C89" w14:textId="1831D613" w:rsidR="003C462F" w:rsidRPr="00EB41FB" w:rsidRDefault="003C462F" w:rsidP="00B66A48">
            <w:pPr>
              <w:jc w:val="center"/>
              <w:rPr>
                <w:sz w:val="28"/>
                <w:szCs w:val="28"/>
              </w:rPr>
            </w:pPr>
          </w:p>
        </w:tc>
      </w:tr>
      <w:tr w:rsidR="003C462F" w14:paraId="6B84752B" w14:textId="40EA79A3" w:rsidTr="00CF3D54">
        <w:trPr>
          <w:trHeight w:val="20"/>
        </w:trPr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6A156688" w14:textId="71AC4C8C" w:rsidR="003C462F" w:rsidRDefault="0057431F">
            <w:pPr>
              <w:pStyle w:val="Dato"/>
              <w:rPr>
                <w:rStyle w:val="Fremhv"/>
              </w:rPr>
            </w:pPr>
            <w:r>
              <w:rPr>
                <w:noProof/>
                <w:color w:val="936520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A018F44" wp14:editId="4AE5D64A">
                      <wp:simplePos x="0" y="0"/>
                      <wp:positionH relativeFrom="column">
                        <wp:posOffset>-35916</wp:posOffset>
                      </wp:positionH>
                      <wp:positionV relativeFrom="paragraph">
                        <wp:posOffset>-21590</wp:posOffset>
                      </wp:positionV>
                      <wp:extent cx="336031" cy="285225"/>
                      <wp:effectExtent l="50800" t="63500" r="45085" b="5778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451337">
                                <a:off x="0" y="0"/>
                                <a:ext cx="336031" cy="285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B26396" w14:textId="55775797" w:rsidR="0057431F" w:rsidRDefault="0057431F">
                                  <w:r>
                                    <w:t>32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A018F4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-2.85pt;margin-top:-1.7pt;width:26.45pt;height:22.45pt;rotation:-1254646fd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" fillcolor="white [3201]" strokeweight=".5pt">
                      <v:textbox>
                        <w:txbxContent>
                          <w:p w14:paraId="4FB26396" w14:textId="55775797" w:rsidR="0057431F" w:rsidRDefault="0057431F">
                            <w:r>
                              <w:t>32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462F">
              <w:rPr>
                <w:rStyle w:val="Fremhv"/>
              </w:rPr>
              <w:fldChar w:fldCharType="begin"/>
            </w:r>
            <w:r w:rsidR="003C462F">
              <w:rPr>
                <w:rStyle w:val="Fremhv"/>
              </w:rPr>
              <w:instrText xml:space="preserve"> =G2+1\# 0# </w:instrText>
            </w:r>
            <w:r w:rsidR="003C462F">
              <w:rPr>
                <w:rStyle w:val="Fremhv"/>
              </w:rPr>
              <w:fldChar w:fldCharType="separate"/>
            </w:r>
            <w:r w:rsidR="003C462F">
              <w:rPr>
                <w:rStyle w:val="Fremhv"/>
                <w:noProof/>
              </w:rPr>
              <w:t>07</w:t>
            </w:r>
            <w:r w:rsidR="003C462F">
              <w:rPr>
                <w:rStyle w:val="Fremhv"/>
              </w:rPr>
              <w:fldChar w:fldCharType="end"/>
            </w: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520B53BC" w14:textId="66E75E7C" w:rsidR="003F358D" w:rsidRDefault="003C462F" w:rsidP="003F358D">
            <w:pPr>
              <w:pStyle w:val="Dato"/>
            </w:pPr>
            <w:r>
              <w:fldChar w:fldCharType="begin"/>
            </w:r>
            <w:r>
              <w:instrText xml:space="preserve"> =A4+1 \# 0#</w:instrText>
            </w:r>
            <w:r>
              <w:fldChar w:fldCharType="separate"/>
            </w:r>
            <w:r>
              <w:rPr>
                <w:noProof/>
              </w:rPr>
              <w:t>08</w:t>
            </w:r>
            <w:r>
              <w:fldChar w:fldCharType="end"/>
            </w: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17983575" w14:textId="1386C345" w:rsidR="003C462F" w:rsidRDefault="003C462F">
            <w:pPr>
              <w:pStyle w:val="Dato"/>
            </w:pPr>
            <w:r>
              <w:fldChar w:fldCharType="begin"/>
            </w:r>
            <w:r>
              <w:instrText xml:space="preserve"> =B4+1\# 0# </w:instrText>
            </w:r>
            <w:r>
              <w:fldChar w:fldCharType="separate"/>
            </w:r>
            <w:r>
              <w:rPr>
                <w:noProof/>
              </w:rPr>
              <w:t>09</w:t>
            </w:r>
            <w:r>
              <w:fldChar w:fldCharType="end"/>
            </w: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45477B08" w14:textId="50C1EBEF" w:rsidR="003C462F" w:rsidRDefault="003C462F">
            <w:pPr>
              <w:pStyle w:val="Dato"/>
            </w:pPr>
            <w:r>
              <w:fldChar w:fldCharType="begin"/>
            </w:r>
            <w:r>
              <w:instrText xml:space="preserve"> =C4+1 \# 0#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6247BE37" w14:textId="1B9C38C1" w:rsidR="003C462F" w:rsidRDefault="003C462F">
            <w:pPr>
              <w:pStyle w:val="Dato"/>
            </w:pPr>
            <w:r>
              <w:fldChar w:fldCharType="begin"/>
            </w:r>
            <w:r>
              <w:instrText xml:space="preserve"> =D4+1 \# 0#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75593BCA" w14:textId="77777777" w:rsidR="003C462F" w:rsidRDefault="003C462F">
            <w:pPr>
              <w:pStyle w:val="Dato"/>
            </w:pPr>
            <w:r>
              <w:fldChar w:fldCharType="begin"/>
            </w:r>
            <w:r>
              <w:instrText xml:space="preserve"> =E4+1\# 0#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7B579F3A" w14:textId="3BC4EEBF" w:rsidR="003C462F" w:rsidRDefault="003C462F">
            <w:pPr>
              <w:pStyle w:val="Dato"/>
              <w:rPr>
                <w:rStyle w:val="Fremhv"/>
              </w:rPr>
            </w:pPr>
            <w:r>
              <w:rPr>
                <w:rStyle w:val="Fremhv"/>
              </w:rPr>
              <w:fldChar w:fldCharType="begin"/>
            </w:r>
            <w:r>
              <w:rPr>
                <w:rStyle w:val="Fremhv"/>
              </w:rPr>
              <w:instrText xml:space="preserve"> =F4+1\# 0# </w:instrText>
            </w:r>
            <w:r>
              <w:rPr>
                <w:rStyle w:val="Fremhv"/>
              </w:rPr>
              <w:fldChar w:fldCharType="separate"/>
            </w:r>
            <w:r>
              <w:rPr>
                <w:rStyle w:val="Fremhv"/>
                <w:noProof/>
              </w:rPr>
              <w:t>13</w:t>
            </w:r>
            <w:r>
              <w:rPr>
                <w:rStyle w:val="Fremhv"/>
              </w:rPr>
              <w:fldChar w:fldCharType="end"/>
            </w:r>
          </w:p>
        </w:tc>
        <w:tc>
          <w:tcPr>
            <w:tcW w:w="961" w:type="pct"/>
            <w:tcBorders>
              <w:top w:val="single" w:sz="12" w:space="0" w:color="000000" w:themeColor="text1"/>
              <w:left w:val="single" w:sz="4" w:space="0" w:color="auto"/>
              <w:bottom w:val="single" w:sz="12" w:space="0" w:color="000000" w:themeColor="text1"/>
            </w:tcBorders>
            <w:tcMar>
              <w:right w:w="216" w:type="dxa"/>
            </w:tcMar>
          </w:tcPr>
          <w:p w14:paraId="7E494A96" w14:textId="129FA0D9" w:rsidR="003C462F" w:rsidRPr="00EB41FB" w:rsidRDefault="003C462F" w:rsidP="003F358D">
            <w:pPr>
              <w:pStyle w:val="Dato"/>
              <w:jc w:val="left"/>
              <w:rPr>
                <w:rStyle w:val="Fremhv"/>
                <w:b w:val="0"/>
                <w:bCs/>
                <w:sz w:val="28"/>
                <w:szCs w:val="28"/>
              </w:rPr>
            </w:pPr>
          </w:p>
        </w:tc>
      </w:tr>
      <w:tr w:rsidR="003C462F" w14:paraId="1F48271A" w14:textId="5CBF5DAB" w:rsidTr="00CF3D54">
        <w:trPr>
          <w:trHeight w:val="20"/>
        </w:trPr>
        <w:tc>
          <w:tcPr>
            <w:tcW w:w="5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</w:tcMar>
          </w:tcPr>
          <w:p w14:paraId="538FF1A0" w14:textId="7EBF3488" w:rsidR="003C462F" w:rsidRDefault="003F358D">
            <w:proofErr w:type="spellStart"/>
            <w:r>
              <w:t>Ankomst</w:t>
            </w:r>
            <w:proofErr w:type="spellEnd"/>
            <w:r>
              <w:t xml:space="preserve"> kl.19</w:t>
            </w:r>
          </w:p>
        </w:tc>
        <w:tc>
          <w:tcPr>
            <w:tcW w:w="5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</w:tcMar>
          </w:tcPr>
          <w:p w14:paraId="54355C78" w14:textId="1EF93C24" w:rsidR="003C462F" w:rsidRDefault="003F358D">
            <w:r>
              <w:t>Kl.10 Meeting with Tanja and Allan</w:t>
            </w:r>
            <w:r w:rsidR="00C82A9B">
              <w:t xml:space="preserve"> --</w:t>
            </w:r>
            <w:proofErr w:type="spellStart"/>
            <w:r w:rsidR="00C82A9B">
              <w:t>Kanal</w:t>
            </w:r>
            <w:proofErr w:type="spellEnd"/>
            <w:r w:rsidR="00C82A9B">
              <w:t xml:space="preserve"> </w:t>
            </w:r>
            <w:proofErr w:type="spellStart"/>
            <w:r w:rsidR="00C82A9B">
              <w:t>rundfart</w:t>
            </w:r>
            <w:proofErr w:type="spellEnd"/>
          </w:p>
        </w:tc>
        <w:tc>
          <w:tcPr>
            <w:tcW w:w="5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</w:tcMar>
          </w:tcPr>
          <w:p w14:paraId="0CADEC76" w14:textId="2D0E19BE" w:rsidR="00556475" w:rsidRDefault="00556475" w:rsidP="00C82A9B">
            <w:r>
              <w:t>Kl.10 Digital Fashion/Lifestyle Lab</w:t>
            </w:r>
            <w:r w:rsidR="00821696">
              <w:t xml:space="preserve"> intro </w:t>
            </w:r>
            <w:proofErr w:type="spellStart"/>
            <w:r w:rsidR="00821696">
              <w:t>Bredgade</w:t>
            </w:r>
            <w:proofErr w:type="spellEnd"/>
          </w:p>
          <w:p w14:paraId="2D561783" w14:textId="51FC8229" w:rsidR="00780A41" w:rsidRDefault="0057431F" w:rsidP="00C82A9B">
            <w:r>
              <w:t>S</w:t>
            </w:r>
            <w:r w:rsidR="00C82A9B">
              <w:t>ightseeing</w:t>
            </w:r>
          </w:p>
          <w:p w14:paraId="1E293D2A" w14:textId="4811810A" w:rsidR="0057431F" w:rsidRDefault="0057431F" w:rsidP="00C82A9B">
            <w:proofErr w:type="spellStart"/>
            <w:r>
              <w:t>Venskabsforening</w:t>
            </w:r>
            <w:proofErr w:type="spellEnd"/>
            <w:r>
              <w:t xml:space="preserve"> </w:t>
            </w:r>
            <w:proofErr w:type="spellStart"/>
            <w:r>
              <w:t>møde</w:t>
            </w:r>
            <w:proofErr w:type="spellEnd"/>
            <w:r>
              <w:t xml:space="preserve"> kl. 17</w:t>
            </w:r>
          </w:p>
        </w:tc>
        <w:tc>
          <w:tcPr>
            <w:tcW w:w="5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</w:tcMar>
          </w:tcPr>
          <w:p w14:paraId="0D7E3462" w14:textId="4B95B47B" w:rsidR="00D233C1" w:rsidRDefault="00D233C1" w:rsidP="00D233C1">
            <w:r>
              <w:t>CIFF</w:t>
            </w:r>
          </w:p>
          <w:p w14:paraId="0BC8D74D" w14:textId="3DAC44D4" w:rsidR="00C82A9B" w:rsidRDefault="00C82A9B"/>
          <w:p w14:paraId="2F1C385E" w14:textId="2C4C7247" w:rsidR="003C462F" w:rsidRDefault="003F358D">
            <w:r>
              <w:t>Bella Center</w:t>
            </w:r>
          </w:p>
        </w:tc>
        <w:tc>
          <w:tcPr>
            <w:tcW w:w="5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</w:tcMar>
          </w:tcPr>
          <w:p w14:paraId="5EC767A8" w14:textId="37DACB75" w:rsidR="00D233C1" w:rsidRPr="00B25D39" w:rsidRDefault="00D233C1" w:rsidP="00D233C1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B25D39">
              <w:rPr>
                <w:rFonts w:ascii="Calibri" w:hAnsi="Calibri" w:cs="Calibri"/>
                <w:sz w:val="20"/>
                <w:szCs w:val="20"/>
              </w:rPr>
              <w:t>10.15-11.00</w:t>
            </w:r>
          </w:p>
          <w:p w14:paraId="089EB516" w14:textId="77777777" w:rsidR="00821696" w:rsidRDefault="00D233C1" w:rsidP="00C71F16">
            <w:pPr>
              <w:rPr>
                <w:rFonts w:ascii="Calibri" w:hAnsi="Calibri" w:cs="Calibri"/>
                <w:sz w:val="20"/>
                <w:szCs w:val="20"/>
              </w:rPr>
            </w:pPr>
            <w:r w:rsidRPr="00B25D39">
              <w:rPr>
                <w:rFonts w:ascii="Calibri" w:hAnsi="Calibri" w:cs="Calibri"/>
                <w:sz w:val="20"/>
                <w:szCs w:val="20"/>
              </w:rPr>
              <w:t xml:space="preserve">Circularity lessons from Bhutan </w:t>
            </w:r>
          </w:p>
          <w:p w14:paraId="68AB4C42" w14:textId="10FE58BB" w:rsidR="003C462F" w:rsidRPr="00B25D39" w:rsidRDefault="00D233C1" w:rsidP="00C71F16">
            <w:pPr>
              <w:rPr>
                <w:rFonts w:ascii="Calibri" w:hAnsi="Calibri" w:cs="Calibri"/>
                <w:sz w:val="20"/>
                <w:szCs w:val="20"/>
              </w:rPr>
            </w:pPr>
            <w:r w:rsidRPr="00B25D39">
              <w:rPr>
                <w:rFonts w:ascii="Calibri" w:hAnsi="Calibri" w:cs="Calibri"/>
                <w:sz w:val="20"/>
                <w:szCs w:val="20"/>
              </w:rPr>
              <w:t>Bella Center</w:t>
            </w:r>
          </w:p>
        </w:tc>
        <w:tc>
          <w:tcPr>
            <w:tcW w:w="5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</w:tcMar>
          </w:tcPr>
          <w:p w14:paraId="7FA78204" w14:textId="7E9F925A" w:rsidR="00405B93" w:rsidRDefault="00405B93">
            <w:r>
              <w:t>CIFF</w:t>
            </w:r>
          </w:p>
          <w:p w14:paraId="64D431AA" w14:textId="77777777" w:rsidR="00C82A9B" w:rsidRDefault="00C82A9B"/>
          <w:p w14:paraId="0E995F37" w14:textId="399A0590" w:rsidR="003C462F" w:rsidRDefault="003F358D">
            <w:r>
              <w:t>Bella Center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</w:tcMar>
          </w:tcPr>
          <w:p w14:paraId="2CE66F4A" w14:textId="3A36B448" w:rsidR="003C462F" w:rsidRPr="00C82A9B" w:rsidRDefault="00476AB4" w:rsidP="003C462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Kunsthåndværkermarked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Frue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Plads</w:t>
            </w:r>
            <w:proofErr w:type="spellEnd"/>
            <w:r>
              <w:rPr>
                <w:sz w:val="20"/>
                <w:szCs w:val="20"/>
              </w:rPr>
              <w:t xml:space="preserve"> kl 10-16</w:t>
            </w:r>
          </w:p>
        </w:tc>
        <w:tc>
          <w:tcPr>
            <w:tcW w:w="961" w:type="pct"/>
            <w:tcBorders>
              <w:top w:val="single" w:sz="12" w:space="0" w:color="000000" w:themeColor="text1"/>
              <w:left w:val="single" w:sz="4" w:space="0" w:color="auto"/>
              <w:bottom w:val="single" w:sz="12" w:space="0" w:color="000000" w:themeColor="text1"/>
            </w:tcBorders>
            <w:tcMar>
              <w:left w:w="28" w:type="dxa"/>
              <w:right w:w="216" w:type="dxa"/>
            </w:tcMar>
          </w:tcPr>
          <w:p w14:paraId="347948A8" w14:textId="5A643971" w:rsidR="003C462F" w:rsidRPr="00C82A9B" w:rsidRDefault="003F358D">
            <w:pPr>
              <w:rPr>
                <w:sz w:val="20"/>
                <w:szCs w:val="20"/>
              </w:rPr>
            </w:pPr>
            <w:r w:rsidRPr="00C82A9B">
              <w:rPr>
                <w:sz w:val="20"/>
                <w:szCs w:val="20"/>
              </w:rPr>
              <w:t>C</w:t>
            </w:r>
            <w:r w:rsidR="00821696">
              <w:rPr>
                <w:sz w:val="20"/>
                <w:szCs w:val="20"/>
              </w:rPr>
              <w:t>openhagen Fashion Fair</w:t>
            </w:r>
          </w:p>
        </w:tc>
      </w:tr>
      <w:tr w:rsidR="003C462F" w14:paraId="19ABE6FD" w14:textId="77777777" w:rsidTr="00CF3D54">
        <w:trPr>
          <w:trHeight w:val="20"/>
        </w:trPr>
        <w:tc>
          <w:tcPr>
            <w:tcW w:w="5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6AEBE94D" w14:textId="77777777" w:rsidR="003C462F" w:rsidRDefault="003C462F"/>
        </w:tc>
        <w:tc>
          <w:tcPr>
            <w:tcW w:w="5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776212D9" w14:textId="77777777" w:rsidR="003C462F" w:rsidRDefault="003C462F"/>
        </w:tc>
        <w:tc>
          <w:tcPr>
            <w:tcW w:w="5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087A13FC" w14:textId="77777777" w:rsidR="003C462F" w:rsidRDefault="003C462F"/>
        </w:tc>
        <w:tc>
          <w:tcPr>
            <w:tcW w:w="5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4E5D557B" w14:textId="77777777" w:rsidR="003C462F" w:rsidRDefault="003C462F"/>
        </w:tc>
        <w:tc>
          <w:tcPr>
            <w:tcW w:w="5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6DA52C98" w14:textId="77777777" w:rsidR="003C462F" w:rsidRDefault="003C462F"/>
        </w:tc>
        <w:tc>
          <w:tcPr>
            <w:tcW w:w="5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74ACA60C" w14:textId="77777777" w:rsidR="003C462F" w:rsidRDefault="003C462F"/>
        </w:tc>
        <w:tc>
          <w:tcPr>
            <w:tcW w:w="5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1E6B0AAE" w14:textId="77777777" w:rsidR="003C462F" w:rsidRPr="00C82A9B" w:rsidRDefault="003C462F">
            <w:pPr>
              <w:rPr>
                <w:sz w:val="20"/>
                <w:szCs w:val="20"/>
              </w:rPr>
            </w:pPr>
          </w:p>
        </w:tc>
        <w:tc>
          <w:tcPr>
            <w:tcW w:w="961" w:type="pct"/>
            <w:tcBorders>
              <w:top w:val="single" w:sz="12" w:space="0" w:color="000000" w:themeColor="text1"/>
              <w:left w:val="single" w:sz="4" w:space="0" w:color="auto"/>
              <w:bottom w:val="single" w:sz="12" w:space="0" w:color="000000" w:themeColor="text1"/>
            </w:tcBorders>
            <w:tcMar>
              <w:right w:w="216" w:type="dxa"/>
            </w:tcMar>
          </w:tcPr>
          <w:p w14:paraId="42F0EA89" w14:textId="77777777" w:rsidR="000E1466" w:rsidRPr="00F62740" w:rsidRDefault="000E1466" w:rsidP="00821696">
            <w:pPr>
              <w:rPr>
                <w:sz w:val="20"/>
                <w:szCs w:val="20"/>
              </w:rPr>
            </w:pPr>
            <w:r w:rsidRPr="00F62740">
              <w:rPr>
                <w:sz w:val="20"/>
                <w:szCs w:val="20"/>
              </w:rPr>
              <w:t>COPENHAGEN FASHION WEEK</w:t>
            </w:r>
          </w:p>
          <w:p w14:paraId="0B85737B" w14:textId="3886D589" w:rsidR="000E1466" w:rsidRPr="00C82A9B" w:rsidRDefault="000E1466" w:rsidP="00821696">
            <w:pPr>
              <w:rPr>
                <w:noProof/>
                <w:sz w:val="20"/>
                <w:szCs w:val="20"/>
              </w:rPr>
            </w:pPr>
          </w:p>
        </w:tc>
      </w:tr>
      <w:tr w:rsidR="003C462F" w14:paraId="2E9FDD35" w14:textId="2BE51F36" w:rsidTr="00CF3D54">
        <w:trPr>
          <w:trHeight w:val="20"/>
        </w:trPr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2E10D348" w14:textId="52F98584" w:rsidR="003C462F" w:rsidRDefault="00B279BA">
            <w:pPr>
              <w:pStyle w:val="Dato"/>
              <w:rPr>
                <w:rStyle w:val="Fremhv"/>
              </w:rPr>
            </w:pPr>
            <w:r>
              <w:rPr>
                <w:noProof/>
                <w:color w:val="936520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983EF1F" wp14:editId="5714EE2D">
                      <wp:simplePos x="0" y="0"/>
                      <wp:positionH relativeFrom="column">
                        <wp:posOffset>4281</wp:posOffset>
                      </wp:positionH>
                      <wp:positionV relativeFrom="paragraph">
                        <wp:posOffset>69678</wp:posOffset>
                      </wp:positionV>
                      <wp:extent cx="322918" cy="245763"/>
                      <wp:effectExtent l="50800" t="63500" r="45720" b="5905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83672">
                                <a:off x="0" y="0"/>
                                <a:ext cx="322918" cy="2457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961D95" w14:textId="77777777" w:rsidR="00B279BA" w:rsidRDefault="00B279BA" w:rsidP="00B279BA">
                                  <w:r>
                                    <w:t>33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shape w14:anchorId="4983EF1F" id="Text Box 4" o:spid="_x0000_s1027" type="#_x0000_t202" style="position:absolute;left:0;text-align:left;margin-left:.35pt;margin-top:5.5pt;width:25.45pt;height:19.35pt;rotation:-1328555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" fillcolor="white [3201]" strokeweight=".5pt">
                      <v:textbox>
                        <w:txbxContent>
                          <w:p w14:paraId="0D961D95" w14:textId="77777777" w:rsidR="00B279BA" w:rsidRDefault="00B279BA" w:rsidP="00B279BA">
                            <w:r>
                              <w:t>33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462F">
              <w:rPr>
                <w:rStyle w:val="Fremhv"/>
              </w:rPr>
              <w:fldChar w:fldCharType="begin"/>
            </w:r>
            <w:r w:rsidR="003C462F">
              <w:rPr>
                <w:rStyle w:val="Fremhv"/>
              </w:rPr>
              <w:instrText xml:space="preserve"> =G4+1\# 0# </w:instrText>
            </w:r>
            <w:r w:rsidR="003C462F">
              <w:rPr>
                <w:rStyle w:val="Fremhv"/>
              </w:rPr>
              <w:fldChar w:fldCharType="separate"/>
            </w:r>
            <w:r w:rsidR="003C462F">
              <w:rPr>
                <w:rStyle w:val="Fremhv"/>
                <w:noProof/>
              </w:rPr>
              <w:t>14</w:t>
            </w:r>
            <w:r w:rsidR="003C462F">
              <w:rPr>
                <w:rStyle w:val="Fremhv"/>
              </w:rPr>
              <w:fldChar w:fldCharType="end"/>
            </w: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56864BE5" w14:textId="77777777" w:rsidR="003C462F" w:rsidRDefault="003C462F">
            <w:pPr>
              <w:pStyle w:val="Dato"/>
            </w:pPr>
            <w:r>
              <w:fldChar w:fldCharType="begin"/>
            </w:r>
            <w:r>
              <w:instrText xml:space="preserve"> =A6+1\# 0#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791A68C1" w14:textId="77777777" w:rsidR="003C462F" w:rsidRDefault="003C462F">
            <w:pPr>
              <w:pStyle w:val="Dato"/>
            </w:pPr>
            <w:r>
              <w:fldChar w:fldCharType="begin"/>
            </w:r>
            <w:r>
              <w:instrText xml:space="preserve"> =B6+1\# 0#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0531A8C8" w14:textId="77777777" w:rsidR="003C462F" w:rsidRDefault="003C462F">
            <w:pPr>
              <w:pStyle w:val="Dato"/>
            </w:pPr>
            <w:r>
              <w:fldChar w:fldCharType="begin"/>
            </w:r>
            <w:r>
              <w:instrText xml:space="preserve"> =C6+1\# 0#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5D24AD16" w14:textId="5DAE9536" w:rsidR="003C462F" w:rsidRDefault="003C462F">
            <w:pPr>
              <w:pStyle w:val="Dato"/>
            </w:pPr>
            <w:r>
              <w:fldChar w:fldCharType="begin"/>
            </w:r>
            <w:r>
              <w:instrText xml:space="preserve"> =D6+1 \# 0#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63111A2E" w14:textId="77777777" w:rsidR="003C462F" w:rsidRDefault="003C462F">
            <w:pPr>
              <w:pStyle w:val="Dato"/>
            </w:pPr>
            <w:r>
              <w:fldChar w:fldCharType="begin"/>
            </w:r>
            <w:r>
              <w:instrText xml:space="preserve"> =E6+1\# 0#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222633D9" w14:textId="77777777" w:rsidR="003C462F" w:rsidRDefault="003C462F">
            <w:pPr>
              <w:pStyle w:val="Dato"/>
              <w:rPr>
                <w:rStyle w:val="Fremhv"/>
              </w:rPr>
            </w:pPr>
            <w:r>
              <w:rPr>
                <w:rStyle w:val="Fremhv"/>
              </w:rPr>
              <w:fldChar w:fldCharType="begin"/>
            </w:r>
            <w:r>
              <w:rPr>
                <w:rStyle w:val="Fremhv"/>
              </w:rPr>
              <w:instrText xml:space="preserve"> =F6+1\# 0# </w:instrText>
            </w:r>
            <w:r>
              <w:rPr>
                <w:rStyle w:val="Fremhv"/>
              </w:rPr>
              <w:fldChar w:fldCharType="separate"/>
            </w:r>
            <w:r>
              <w:rPr>
                <w:rStyle w:val="Fremhv"/>
                <w:noProof/>
              </w:rPr>
              <w:t>20</w:t>
            </w:r>
            <w:r>
              <w:rPr>
                <w:rStyle w:val="Fremhv"/>
              </w:rPr>
              <w:fldChar w:fldCharType="end"/>
            </w:r>
          </w:p>
        </w:tc>
        <w:tc>
          <w:tcPr>
            <w:tcW w:w="961" w:type="pct"/>
            <w:tcBorders>
              <w:top w:val="single" w:sz="12" w:space="0" w:color="000000" w:themeColor="text1"/>
              <w:left w:val="single" w:sz="4" w:space="0" w:color="auto"/>
              <w:bottom w:val="single" w:sz="12" w:space="0" w:color="000000" w:themeColor="text1"/>
            </w:tcBorders>
            <w:tcMar>
              <w:right w:w="216" w:type="dxa"/>
            </w:tcMar>
          </w:tcPr>
          <w:p w14:paraId="0FEB2DB7" w14:textId="0343F3CA" w:rsidR="003C462F" w:rsidRPr="00502BEC" w:rsidRDefault="006F3C3C" w:rsidP="00EB41FB">
            <w:pPr>
              <w:pStyle w:val="Dato"/>
              <w:jc w:val="center"/>
              <w:rPr>
                <w:rStyle w:val="Fremhv"/>
                <w:b w:val="0"/>
                <w:bCs/>
                <w:sz w:val="20"/>
                <w:szCs w:val="20"/>
              </w:rPr>
            </w:pPr>
            <w:r w:rsidRPr="00502BEC">
              <w:rPr>
                <w:rStyle w:val="Fremhv"/>
                <w:b w:val="0"/>
                <w:bCs/>
                <w:color w:val="404040" w:themeColor="text1" w:themeTint="BF"/>
                <w:sz w:val="20"/>
                <w:szCs w:val="20"/>
              </w:rPr>
              <w:t xml:space="preserve">VIA </w:t>
            </w:r>
            <w:r w:rsidR="00B66A48" w:rsidRPr="00502BEC">
              <w:rPr>
                <w:rStyle w:val="Fremhv"/>
                <w:b w:val="0"/>
                <w:bCs/>
                <w:color w:val="404040" w:themeColor="text1" w:themeTint="BF"/>
                <w:sz w:val="20"/>
                <w:szCs w:val="20"/>
              </w:rPr>
              <w:t>Herning</w:t>
            </w:r>
          </w:p>
        </w:tc>
      </w:tr>
      <w:tr w:rsidR="003C462F" w14:paraId="162DE672" w14:textId="4C4589D1" w:rsidTr="00CF3D54">
        <w:trPr>
          <w:trHeight w:val="20"/>
        </w:trPr>
        <w:tc>
          <w:tcPr>
            <w:tcW w:w="5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</w:tcMar>
          </w:tcPr>
          <w:p w14:paraId="45F5F7C5" w14:textId="4B8C6650" w:rsidR="003C462F" w:rsidRDefault="003C462F"/>
        </w:tc>
        <w:tc>
          <w:tcPr>
            <w:tcW w:w="5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</w:tcMar>
          </w:tcPr>
          <w:p w14:paraId="1FF52B57" w14:textId="1B8C68F9" w:rsidR="00E16CCC" w:rsidRDefault="00E16CCC">
            <w:r>
              <w:t>Christians-</w:t>
            </w:r>
            <w:proofErr w:type="spellStart"/>
            <w:r>
              <w:t>havn</w:t>
            </w:r>
            <w:proofErr w:type="spellEnd"/>
          </w:p>
          <w:p w14:paraId="217ACF43" w14:textId="362FBBD5" w:rsidR="003C462F" w:rsidRDefault="00E16CCC">
            <w:r>
              <w:t>Christiana</w:t>
            </w:r>
          </w:p>
          <w:p w14:paraId="6045A2AF" w14:textId="18BA1C13" w:rsidR="005A7737" w:rsidRDefault="005A7737">
            <w:r>
              <w:t>KADK</w:t>
            </w:r>
          </w:p>
          <w:p w14:paraId="7A847388" w14:textId="77777777" w:rsidR="00E16CCC" w:rsidRDefault="00E16CCC">
            <w:r>
              <w:t>Holmen</w:t>
            </w:r>
          </w:p>
          <w:p w14:paraId="11FD7652" w14:textId="77777777" w:rsidR="00E16CCC" w:rsidRDefault="00E16CCC">
            <w:proofErr w:type="spellStart"/>
            <w:r>
              <w:t>Refshaleøen</w:t>
            </w:r>
            <w:proofErr w:type="spellEnd"/>
          </w:p>
          <w:p w14:paraId="082F1F48" w14:textId="0DD31F87" w:rsidR="008D57D9" w:rsidRPr="00AE0B57" w:rsidRDefault="008D57D9">
            <w:pPr>
              <w:rPr>
                <w:lang w:val="da-DK" w:bidi="bo-CN"/>
              </w:rPr>
            </w:pPr>
            <w:r>
              <w:t>Pride Art Nytorv kl 18-22</w:t>
            </w:r>
          </w:p>
        </w:tc>
        <w:tc>
          <w:tcPr>
            <w:tcW w:w="5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</w:tcMar>
          </w:tcPr>
          <w:p w14:paraId="365B0392" w14:textId="77777777" w:rsidR="00C82A9B" w:rsidRPr="00C82A9B" w:rsidRDefault="00C82A9B" w:rsidP="00C82A9B">
            <w:pPr>
              <w:rPr>
                <w:rStyle w:val="Fremhv"/>
                <w:bCs/>
                <w:color w:val="404040" w:themeColor="text1" w:themeTint="BF"/>
                <w:sz w:val="20"/>
                <w:szCs w:val="20"/>
              </w:rPr>
            </w:pPr>
            <w:r w:rsidRPr="00C82A9B">
              <w:rPr>
                <w:rStyle w:val="Fremhv"/>
                <w:bCs/>
                <w:color w:val="404040" w:themeColor="text1" w:themeTint="BF"/>
                <w:sz w:val="20"/>
                <w:szCs w:val="20"/>
              </w:rPr>
              <w:t>Design Museum</w:t>
            </w:r>
          </w:p>
          <w:p w14:paraId="12CFB10D" w14:textId="5CA4BB9F" w:rsidR="003C462F" w:rsidRDefault="00C82A9B" w:rsidP="00C82A9B">
            <w:r w:rsidRPr="00C82A9B">
              <w:rPr>
                <w:rStyle w:val="Fremhv"/>
                <w:bCs/>
                <w:color w:val="404040" w:themeColor="text1" w:themeTint="BF"/>
                <w:sz w:val="20"/>
                <w:szCs w:val="20"/>
              </w:rPr>
              <w:t>Meeting with director</w:t>
            </w:r>
          </w:p>
        </w:tc>
        <w:tc>
          <w:tcPr>
            <w:tcW w:w="5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</w:tcMar>
          </w:tcPr>
          <w:p w14:paraId="4A75BC41" w14:textId="52C18751" w:rsidR="00821696" w:rsidRDefault="00821696">
            <w:r>
              <w:t xml:space="preserve">Visit </w:t>
            </w:r>
            <w:proofErr w:type="spellStart"/>
            <w:r>
              <w:t>Hirschsprungske</w:t>
            </w:r>
            <w:proofErr w:type="spellEnd"/>
            <w:r>
              <w:t xml:space="preserve"> </w:t>
            </w:r>
            <w:proofErr w:type="spellStart"/>
            <w:r>
              <w:t>sammling</w:t>
            </w:r>
            <w:proofErr w:type="spellEnd"/>
            <w:r>
              <w:t xml:space="preserve"> or </w:t>
            </w:r>
            <w:proofErr w:type="spellStart"/>
            <w:r>
              <w:t>Davids</w:t>
            </w:r>
            <w:proofErr w:type="spellEnd"/>
            <w:r>
              <w:t xml:space="preserve"> </w:t>
            </w:r>
            <w:proofErr w:type="spellStart"/>
            <w:r>
              <w:t>Samling</w:t>
            </w:r>
            <w:proofErr w:type="spellEnd"/>
          </w:p>
          <w:p w14:paraId="657114DA" w14:textId="1E25EDA0" w:rsidR="00821696" w:rsidRDefault="00821696">
            <w:proofErr w:type="spellStart"/>
            <w:r>
              <w:t>Kronborg</w:t>
            </w:r>
            <w:proofErr w:type="spellEnd"/>
            <w:r>
              <w:t xml:space="preserve"> </w:t>
            </w:r>
            <w:proofErr w:type="spellStart"/>
            <w:r>
              <w:t>eller</w:t>
            </w:r>
            <w:proofErr w:type="spellEnd"/>
            <w:r>
              <w:t xml:space="preserve"> </w:t>
            </w:r>
            <w:proofErr w:type="spellStart"/>
            <w:r>
              <w:t>Amalienborg</w:t>
            </w:r>
            <w:proofErr w:type="spellEnd"/>
          </w:p>
          <w:p w14:paraId="46E8D79D" w14:textId="77777777" w:rsidR="00821696" w:rsidRDefault="00821696"/>
          <w:p w14:paraId="44C7F36C" w14:textId="38AFAF67" w:rsidR="003C462F" w:rsidRDefault="005A7737">
            <w:r>
              <w:t>Street fashion shoots</w:t>
            </w:r>
          </w:p>
        </w:tc>
        <w:tc>
          <w:tcPr>
            <w:tcW w:w="5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</w:tcMar>
          </w:tcPr>
          <w:p w14:paraId="027C3126" w14:textId="77777777" w:rsidR="003C462F" w:rsidRDefault="00CA7983">
            <w:r>
              <w:t>Street fashion shoots</w:t>
            </w:r>
          </w:p>
          <w:p w14:paraId="45D25CD0" w14:textId="41003DC9" w:rsidR="004A4A10" w:rsidRDefault="004A4A10">
            <w:proofErr w:type="spellStart"/>
            <w:r>
              <w:t>Evt</w:t>
            </w:r>
            <w:proofErr w:type="spellEnd"/>
            <w:r>
              <w:t xml:space="preserve"> meetings with academics</w:t>
            </w:r>
          </w:p>
        </w:tc>
        <w:tc>
          <w:tcPr>
            <w:tcW w:w="5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</w:tcMar>
          </w:tcPr>
          <w:p w14:paraId="52BC130B" w14:textId="77777777" w:rsidR="003C462F" w:rsidRDefault="00CA7983">
            <w:r>
              <w:t>Street fashion shoots</w:t>
            </w:r>
          </w:p>
          <w:p w14:paraId="323F6497" w14:textId="14335C20" w:rsidR="00180DE1" w:rsidRDefault="00180DE1">
            <w:proofErr w:type="spellStart"/>
            <w:r>
              <w:t>Evt</w:t>
            </w:r>
            <w:proofErr w:type="spellEnd"/>
            <w:r>
              <w:t xml:space="preserve"> meetings with academics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</w:tcMar>
          </w:tcPr>
          <w:p w14:paraId="13C7EB9D" w14:textId="26CD874D" w:rsidR="007A5450" w:rsidRDefault="007A5450">
            <w:r>
              <w:t xml:space="preserve">Pride parade kl 12 </w:t>
            </w:r>
            <w:proofErr w:type="spellStart"/>
            <w:r>
              <w:t>Fredriksberg</w:t>
            </w:r>
            <w:proofErr w:type="spellEnd"/>
          </w:p>
          <w:p w14:paraId="35CC4AC6" w14:textId="77777777" w:rsidR="007A5450" w:rsidRDefault="007A5450"/>
          <w:p w14:paraId="06DF7D21" w14:textId="49F33F15" w:rsidR="003C462F" w:rsidRDefault="00865F76">
            <w:proofErr w:type="spellStart"/>
            <w:r>
              <w:t>Gade</w:t>
            </w:r>
            <w:proofErr w:type="spellEnd"/>
            <w:r>
              <w:t xml:space="preserve"> Fest</w:t>
            </w:r>
          </w:p>
          <w:p w14:paraId="4502C434" w14:textId="67345F8B" w:rsidR="00865F76" w:rsidRDefault="00865F76">
            <w:proofErr w:type="spellStart"/>
            <w:r>
              <w:t>Krusemyntegade</w:t>
            </w:r>
            <w:proofErr w:type="spellEnd"/>
            <w:r w:rsidR="008F150E">
              <w:t xml:space="preserve"> kl 17</w:t>
            </w:r>
          </w:p>
        </w:tc>
        <w:tc>
          <w:tcPr>
            <w:tcW w:w="961" w:type="pct"/>
            <w:tcBorders>
              <w:top w:val="single" w:sz="12" w:space="0" w:color="000000" w:themeColor="text1"/>
              <w:left w:val="single" w:sz="4" w:space="0" w:color="auto"/>
              <w:bottom w:val="single" w:sz="12" w:space="0" w:color="000000" w:themeColor="text1"/>
            </w:tcBorders>
            <w:tcMar>
              <w:left w:w="28" w:type="dxa"/>
              <w:right w:w="216" w:type="dxa"/>
            </w:tcMar>
          </w:tcPr>
          <w:p w14:paraId="22C4E394" w14:textId="7CDD1B30" w:rsidR="003C462F" w:rsidRPr="00BD2EC3" w:rsidRDefault="00D6692C" w:rsidP="00EB41FB">
            <w:pPr>
              <w:jc w:val="center"/>
              <w:rPr>
                <w:sz w:val="20"/>
                <w:szCs w:val="20"/>
              </w:rPr>
            </w:pPr>
            <w:proofErr w:type="spellStart"/>
            <w:r w:rsidRPr="00BD2EC3">
              <w:rPr>
                <w:sz w:val="20"/>
                <w:szCs w:val="20"/>
              </w:rPr>
              <w:t>Skandinavisk</w:t>
            </w:r>
            <w:proofErr w:type="spellEnd"/>
            <w:r w:rsidRPr="00BD2EC3">
              <w:rPr>
                <w:sz w:val="20"/>
                <w:szCs w:val="20"/>
              </w:rPr>
              <w:t xml:space="preserve"> Design </w:t>
            </w:r>
            <w:proofErr w:type="spellStart"/>
            <w:r w:rsidRPr="00BD2EC3">
              <w:rPr>
                <w:sz w:val="20"/>
                <w:szCs w:val="20"/>
              </w:rPr>
              <w:t>højskole</w:t>
            </w:r>
            <w:proofErr w:type="spellEnd"/>
            <w:r w:rsidRPr="00BD2EC3">
              <w:rPr>
                <w:sz w:val="20"/>
                <w:szCs w:val="20"/>
              </w:rPr>
              <w:t xml:space="preserve"> - Randers</w:t>
            </w:r>
          </w:p>
        </w:tc>
      </w:tr>
      <w:tr w:rsidR="003C462F" w14:paraId="5788E43E" w14:textId="77777777" w:rsidTr="00CF3D54">
        <w:trPr>
          <w:trHeight w:val="894"/>
        </w:trPr>
        <w:tc>
          <w:tcPr>
            <w:tcW w:w="5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52FDB2CA" w14:textId="77777777" w:rsidR="003C462F" w:rsidRDefault="003C462F"/>
        </w:tc>
        <w:tc>
          <w:tcPr>
            <w:tcW w:w="5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69C0DF79" w14:textId="77777777" w:rsidR="003C462F" w:rsidRDefault="003C462F"/>
        </w:tc>
        <w:tc>
          <w:tcPr>
            <w:tcW w:w="5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274A1AF9" w14:textId="77777777" w:rsidR="003C462F" w:rsidRDefault="003C462F"/>
        </w:tc>
        <w:tc>
          <w:tcPr>
            <w:tcW w:w="5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60F97927" w14:textId="77777777" w:rsidR="003C462F" w:rsidRDefault="003C462F"/>
        </w:tc>
        <w:tc>
          <w:tcPr>
            <w:tcW w:w="5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5DA9BDEF" w14:textId="77777777" w:rsidR="003C462F" w:rsidRDefault="003C462F"/>
        </w:tc>
        <w:tc>
          <w:tcPr>
            <w:tcW w:w="5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53E861D3" w14:textId="77777777" w:rsidR="003C462F" w:rsidRDefault="003C462F"/>
        </w:tc>
        <w:tc>
          <w:tcPr>
            <w:tcW w:w="5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14FDB9FD" w14:textId="77777777" w:rsidR="003C462F" w:rsidRDefault="003C462F"/>
        </w:tc>
        <w:tc>
          <w:tcPr>
            <w:tcW w:w="961" w:type="pct"/>
            <w:tcBorders>
              <w:top w:val="single" w:sz="12" w:space="0" w:color="000000" w:themeColor="text1"/>
              <w:left w:val="single" w:sz="4" w:space="0" w:color="auto"/>
              <w:bottom w:val="single" w:sz="12" w:space="0" w:color="000000" w:themeColor="text1"/>
            </w:tcBorders>
            <w:tcMar>
              <w:right w:w="216" w:type="dxa"/>
            </w:tcMar>
          </w:tcPr>
          <w:p w14:paraId="396FE457" w14:textId="77777777" w:rsidR="00502BEC" w:rsidRDefault="00EB41FB">
            <w:pPr>
              <w:rPr>
                <w:sz w:val="20"/>
                <w:szCs w:val="20"/>
              </w:rPr>
            </w:pPr>
            <w:r w:rsidRPr="00EB41FB">
              <w:rPr>
                <w:sz w:val="28"/>
                <w:szCs w:val="28"/>
              </w:rPr>
              <w:t xml:space="preserve">   </w:t>
            </w:r>
          </w:p>
          <w:p w14:paraId="64D4ECAF" w14:textId="2DEEA19B" w:rsidR="003C462F" w:rsidRPr="00BD2EC3" w:rsidRDefault="00502B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 w:rsidR="0054628B" w:rsidRPr="00502BEC">
              <w:rPr>
                <w:color w:val="A6A6A6" w:themeColor="background1" w:themeShade="A6"/>
                <w:sz w:val="20"/>
                <w:szCs w:val="20"/>
              </w:rPr>
              <w:t>KADK</w:t>
            </w:r>
          </w:p>
        </w:tc>
      </w:tr>
      <w:tr w:rsidR="00EB41FB" w:rsidRPr="00EB41FB" w14:paraId="78291F08" w14:textId="765B77A2" w:rsidTr="00CF3D54">
        <w:trPr>
          <w:trHeight w:val="20"/>
        </w:trPr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79EE57F0" w14:textId="77777777" w:rsidR="003C462F" w:rsidRDefault="003C462F">
            <w:pPr>
              <w:pStyle w:val="Dato"/>
              <w:rPr>
                <w:rStyle w:val="Fremhv"/>
              </w:rPr>
            </w:pPr>
            <w:r>
              <w:rPr>
                <w:rStyle w:val="Fremhv"/>
              </w:rPr>
              <w:fldChar w:fldCharType="begin"/>
            </w:r>
            <w:r>
              <w:rPr>
                <w:rStyle w:val="Fremhv"/>
              </w:rPr>
              <w:instrText xml:space="preserve"> =G6+1\# 0# </w:instrText>
            </w:r>
            <w:r>
              <w:rPr>
                <w:rStyle w:val="Fremhv"/>
              </w:rPr>
              <w:fldChar w:fldCharType="separate"/>
            </w:r>
            <w:r>
              <w:rPr>
                <w:rStyle w:val="Fremhv"/>
                <w:noProof/>
              </w:rPr>
              <w:t>21</w:t>
            </w:r>
            <w:r>
              <w:rPr>
                <w:rStyle w:val="Fremhv"/>
              </w:rPr>
              <w:fldChar w:fldCharType="end"/>
            </w: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47B078B0" w14:textId="77777777" w:rsidR="003C462F" w:rsidRDefault="003C462F">
            <w:pPr>
              <w:pStyle w:val="Dato"/>
            </w:pPr>
            <w:r>
              <w:fldChar w:fldCharType="begin"/>
            </w:r>
            <w:r>
              <w:instrText xml:space="preserve"> =A8+1\# 0#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5812E45C" w14:textId="77777777" w:rsidR="003C462F" w:rsidRDefault="003C462F">
            <w:pPr>
              <w:pStyle w:val="Dato"/>
            </w:pPr>
            <w:r>
              <w:fldChar w:fldCharType="begin"/>
            </w:r>
            <w:r>
              <w:instrText xml:space="preserve"> =B8+1\# 0#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67CF70E4" w14:textId="77777777" w:rsidR="003C462F" w:rsidRDefault="003C462F">
            <w:pPr>
              <w:pStyle w:val="Dato"/>
            </w:pPr>
            <w:r>
              <w:fldChar w:fldCharType="begin"/>
            </w:r>
            <w:r>
              <w:instrText xml:space="preserve"> =C8+1\# 0#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1C2AC202" w14:textId="77777777" w:rsidR="003C462F" w:rsidRDefault="003C462F">
            <w:pPr>
              <w:pStyle w:val="Dato"/>
            </w:pPr>
            <w:r>
              <w:fldChar w:fldCharType="begin"/>
            </w:r>
            <w:r>
              <w:instrText xml:space="preserve"> =D8+1\# 0#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2F617EC6" w14:textId="77777777" w:rsidR="003C462F" w:rsidRDefault="003C462F">
            <w:pPr>
              <w:pStyle w:val="Dato"/>
            </w:pPr>
            <w:r>
              <w:fldChar w:fldCharType="begin"/>
            </w:r>
            <w:r>
              <w:instrText xml:space="preserve"> =E8+1\# 0#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4A4946AC" w14:textId="77777777" w:rsidR="003C462F" w:rsidRDefault="003C462F">
            <w:pPr>
              <w:pStyle w:val="Dato"/>
              <w:rPr>
                <w:rStyle w:val="Fremhv"/>
              </w:rPr>
            </w:pPr>
            <w:r>
              <w:rPr>
                <w:rStyle w:val="Fremhv"/>
              </w:rPr>
              <w:fldChar w:fldCharType="begin"/>
            </w:r>
            <w:r>
              <w:rPr>
                <w:rStyle w:val="Fremhv"/>
              </w:rPr>
              <w:instrText xml:space="preserve"> =F8+1\# 0# </w:instrText>
            </w:r>
            <w:r>
              <w:rPr>
                <w:rStyle w:val="Fremhv"/>
              </w:rPr>
              <w:fldChar w:fldCharType="separate"/>
            </w:r>
            <w:r>
              <w:rPr>
                <w:rStyle w:val="Fremhv"/>
                <w:noProof/>
              </w:rPr>
              <w:t>27</w:t>
            </w:r>
            <w:r>
              <w:rPr>
                <w:rStyle w:val="Fremhv"/>
              </w:rPr>
              <w:fldChar w:fldCharType="end"/>
            </w:r>
          </w:p>
        </w:tc>
        <w:tc>
          <w:tcPr>
            <w:tcW w:w="961" w:type="pct"/>
            <w:tcBorders>
              <w:top w:val="single" w:sz="12" w:space="0" w:color="000000" w:themeColor="text1"/>
              <w:left w:val="single" w:sz="4" w:space="0" w:color="auto"/>
              <w:bottom w:val="single" w:sz="12" w:space="0" w:color="000000" w:themeColor="text1"/>
            </w:tcBorders>
            <w:tcMar>
              <w:right w:w="216" w:type="dxa"/>
            </w:tcMar>
          </w:tcPr>
          <w:p w14:paraId="2E097E02" w14:textId="6C7D5264" w:rsidR="003C462F" w:rsidRPr="00EB41FB" w:rsidRDefault="003C462F" w:rsidP="00EB41FB">
            <w:pPr>
              <w:pStyle w:val="Dato"/>
              <w:jc w:val="center"/>
              <w:rPr>
                <w:rStyle w:val="Fremhv"/>
                <w:b w:val="0"/>
                <w:bCs/>
                <w:color w:val="404040" w:themeColor="text1" w:themeTint="BF"/>
                <w:sz w:val="28"/>
                <w:szCs w:val="28"/>
              </w:rPr>
            </w:pPr>
          </w:p>
        </w:tc>
      </w:tr>
      <w:tr w:rsidR="003C462F" w14:paraId="5FCEBBB1" w14:textId="3D33EBD1" w:rsidTr="00CF3D54">
        <w:trPr>
          <w:trHeight w:val="20"/>
        </w:trPr>
        <w:tc>
          <w:tcPr>
            <w:tcW w:w="5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</w:tcMar>
          </w:tcPr>
          <w:p w14:paraId="5C985AFC" w14:textId="77777777" w:rsidR="003C462F" w:rsidRDefault="003C462F"/>
        </w:tc>
        <w:tc>
          <w:tcPr>
            <w:tcW w:w="5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</w:tcMar>
          </w:tcPr>
          <w:p w14:paraId="5BE750BC" w14:textId="77777777" w:rsidR="003C462F" w:rsidRDefault="003C462F"/>
        </w:tc>
        <w:tc>
          <w:tcPr>
            <w:tcW w:w="5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</w:tcMar>
          </w:tcPr>
          <w:p w14:paraId="5A389F5C" w14:textId="77777777" w:rsidR="0086164C" w:rsidRDefault="0086164C">
            <w:proofErr w:type="spellStart"/>
            <w:r>
              <w:t>Frederiksborgslot</w:t>
            </w:r>
            <w:proofErr w:type="spellEnd"/>
          </w:p>
          <w:p w14:paraId="08AB2800" w14:textId="77777777" w:rsidR="005A7737" w:rsidRDefault="005A7737">
            <w:r>
              <w:t>Louisiana Museum</w:t>
            </w:r>
          </w:p>
          <w:p w14:paraId="292A3EC6" w14:textId="77777777" w:rsidR="0086164C" w:rsidRDefault="0086164C" w:rsidP="0086164C">
            <w:proofErr w:type="spellStart"/>
            <w:r>
              <w:t>Helsingør</w:t>
            </w:r>
            <w:proofErr w:type="spellEnd"/>
          </w:p>
          <w:p w14:paraId="5411184F" w14:textId="3F32531C" w:rsidR="0086164C" w:rsidRDefault="0086164C"/>
        </w:tc>
        <w:tc>
          <w:tcPr>
            <w:tcW w:w="5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</w:tcMar>
          </w:tcPr>
          <w:p w14:paraId="4A1CEAA7" w14:textId="77777777" w:rsidR="003C462F" w:rsidRDefault="007A5450">
            <w:r>
              <w:t>Project workshop</w:t>
            </w:r>
          </w:p>
          <w:p w14:paraId="36AC85FE" w14:textId="77777777" w:rsidR="007A5450" w:rsidRDefault="007A5450"/>
          <w:p w14:paraId="2EDE6AA3" w14:textId="2701B6CE" w:rsidR="007A5450" w:rsidRDefault="007A5450">
            <w:r>
              <w:t>North Zeeland</w:t>
            </w:r>
          </w:p>
        </w:tc>
        <w:tc>
          <w:tcPr>
            <w:tcW w:w="5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</w:tcMar>
          </w:tcPr>
          <w:p w14:paraId="1BD76C6B" w14:textId="77777777" w:rsidR="007A5450" w:rsidRDefault="007A5450" w:rsidP="007A5450">
            <w:r>
              <w:t>Project workshop</w:t>
            </w:r>
          </w:p>
          <w:p w14:paraId="32A00806" w14:textId="77777777" w:rsidR="007A5450" w:rsidRDefault="007A5450"/>
          <w:p w14:paraId="25ADC42F" w14:textId="3266F3B4" w:rsidR="003C462F" w:rsidRDefault="0086164C">
            <w:r>
              <w:t>editing</w:t>
            </w:r>
          </w:p>
        </w:tc>
        <w:tc>
          <w:tcPr>
            <w:tcW w:w="5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</w:tcMar>
          </w:tcPr>
          <w:p w14:paraId="40609A88" w14:textId="77777777" w:rsidR="007A5450" w:rsidRDefault="007A5450" w:rsidP="007A5450">
            <w:r>
              <w:t>Project workshop</w:t>
            </w:r>
          </w:p>
          <w:p w14:paraId="28FCB57B" w14:textId="77777777" w:rsidR="007A5450" w:rsidRDefault="007A5450"/>
          <w:p w14:paraId="164C182B" w14:textId="551530C4" w:rsidR="003C462F" w:rsidRDefault="005A7737">
            <w:r>
              <w:t>editing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</w:tcMar>
          </w:tcPr>
          <w:p w14:paraId="0047DBFA" w14:textId="77777777" w:rsidR="003C462F" w:rsidRDefault="003C462F"/>
        </w:tc>
        <w:tc>
          <w:tcPr>
            <w:tcW w:w="961" w:type="pct"/>
            <w:tcBorders>
              <w:top w:val="single" w:sz="12" w:space="0" w:color="000000" w:themeColor="text1"/>
              <w:left w:val="single" w:sz="4" w:space="0" w:color="auto"/>
              <w:bottom w:val="single" w:sz="12" w:space="0" w:color="000000" w:themeColor="text1"/>
            </w:tcBorders>
            <w:tcMar>
              <w:left w:w="28" w:type="dxa"/>
              <w:right w:w="216" w:type="dxa"/>
            </w:tcMar>
          </w:tcPr>
          <w:p w14:paraId="0BEA89A5" w14:textId="77777777" w:rsidR="003C462F" w:rsidRDefault="003C462F"/>
        </w:tc>
      </w:tr>
      <w:tr w:rsidR="003C462F" w14:paraId="157142DF" w14:textId="77777777" w:rsidTr="00CF3D54">
        <w:trPr>
          <w:trHeight w:val="20"/>
        </w:trPr>
        <w:tc>
          <w:tcPr>
            <w:tcW w:w="5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098446AA" w14:textId="77777777" w:rsidR="003C462F" w:rsidRDefault="003C462F"/>
        </w:tc>
        <w:tc>
          <w:tcPr>
            <w:tcW w:w="5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32979CA9" w14:textId="77777777" w:rsidR="003C462F" w:rsidRDefault="003C462F"/>
        </w:tc>
        <w:tc>
          <w:tcPr>
            <w:tcW w:w="5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</w:tcMar>
          </w:tcPr>
          <w:p w14:paraId="7D61BC02" w14:textId="77777777" w:rsidR="003C462F" w:rsidRDefault="003C462F"/>
        </w:tc>
        <w:tc>
          <w:tcPr>
            <w:tcW w:w="5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297696E8" w14:textId="77777777" w:rsidR="003C462F" w:rsidRDefault="003C462F"/>
        </w:tc>
        <w:tc>
          <w:tcPr>
            <w:tcW w:w="5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458817A0" w14:textId="77777777" w:rsidR="003C462F" w:rsidRDefault="003C462F"/>
        </w:tc>
        <w:tc>
          <w:tcPr>
            <w:tcW w:w="5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10FF2AB2" w14:textId="77777777" w:rsidR="003C462F" w:rsidRDefault="003C462F"/>
        </w:tc>
        <w:tc>
          <w:tcPr>
            <w:tcW w:w="5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2815B2C7" w14:textId="77777777" w:rsidR="003C462F" w:rsidRDefault="003C462F"/>
        </w:tc>
        <w:tc>
          <w:tcPr>
            <w:tcW w:w="961" w:type="pct"/>
            <w:tcBorders>
              <w:top w:val="single" w:sz="12" w:space="0" w:color="000000" w:themeColor="text1"/>
              <w:left w:val="single" w:sz="4" w:space="0" w:color="auto"/>
              <w:bottom w:val="single" w:sz="12" w:space="0" w:color="000000" w:themeColor="text1"/>
            </w:tcBorders>
            <w:tcMar>
              <w:right w:w="216" w:type="dxa"/>
            </w:tcMar>
          </w:tcPr>
          <w:p w14:paraId="6378340A" w14:textId="77777777" w:rsidR="003C462F" w:rsidRDefault="003C462F"/>
        </w:tc>
      </w:tr>
      <w:tr w:rsidR="00CA7983" w14:paraId="06B8F4FE" w14:textId="77777777" w:rsidTr="00CF3D54">
        <w:trPr>
          <w:trHeight w:val="20"/>
        </w:trPr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624A9718" w14:textId="18A76D67" w:rsidR="00CA7983" w:rsidRDefault="00B25D39">
            <w:pPr>
              <w:pStyle w:val="Dato"/>
              <w:rPr>
                <w:rStyle w:val="Fremhv"/>
              </w:rPr>
            </w:pPr>
            <w:r>
              <w:rPr>
                <w:noProof/>
                <w:color w:val="936520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A1CCE06" wp14:editId="71AF0E1C">
                      <wp:simplePos x="0" y="0"/>
                      <wp:positionH relativeFrom="column">
                        <wp:posOffset>620168</wp:posOffset>
                      </wp:positionH>
                      <wp:positionV relativeFrom="paragraph">
                        <wp:posOffset>57756</wp:posOffset>
                      </wp:positionV>
                      <wp:extent cx="4009937" cy="251670"/>
                      <wp:effectExtent l="0" t="0" r="16510" b="1524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9937" cy="2516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4873E37" w14:textId="64BCDE9C" w:rsidR="00B25D39" w:rsidRPr="00B25D39" w:rsidRDefault="00B25D39" w:rsidP="00B25D39">
                                  <w:pPr>
                                    <w:jc w:val="center"/>
                                    <w:rPr>
                                      <w:lang w:val="da-DK"/>
                                    </w:rPr>
                                  </w:pPr>
                                  <w:r>
                                    <w:rPr>
                                      <w:lang w:val="da-DK"/>
                                    </w:rPr>
                                    <w:t>Project workshop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shape w14:anchorId="6A1CCE06" id="Text Box 3" o:spid="_x0000_s1028" type="#_x0000_t202" style="position:absolute;left:0;text-align:left;margin-left:48.85pt;margin-top:4.55pt;width:315.75pt;height:19.8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" fillcolor="white [3201]" strokeweight=".5pt">
                      <v:textbox>
                        <w:txbxContent>
                          <w:p w14:paraId="44873E37" w14:textId="64BCDE9C" w:rsidR="00B25D39" w:rsidRPr="00B25D39" w:rsidRDefault="00B25D39" w:rsidP="00B25D39">
                            <w:pPr>
                              <w:jc w:val="center"/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Project workshop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62935B58" w14:textId="77777777" w:rsidR="00CA7983" w:rsidRDefault="00CA7983">
            <w:pPr>
              <w:pStyle w:val="Dato"/>
            </w:pP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4A2420D3" w14:textId="77777777" w:rsidR="00CA7983" w:rsidRDefault="00CA7983">
            <w:pPr>
              <w:pStyle w:val="Dato"/>
            </w:pP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670C2108" w14:textId="77777777" w:rsidR="00CA7983" w:rsidRDefault="00CA7983">
            <w:pPr>
              <w:pStyle w:val="Dato"/>
            </w:pP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575C1CB3" w14:textId="77777777" w:rsidR="00CA7983" w:rsidRDefault="00CA7983">
            <w:pPr>
              <w:pStyle w:val="Dato"/>
            </w:pP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03C5F558" w14:textId="77777777" w:rsidR="00CA7983" w:rsidRDefault="00CA7983">
            <w:pPr>
              <w:pStyle w:val="Dato"/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5C61DD2D" w14:textId="77777777" w:rsidR="00CA7983" w:rsidRDefault="00CA7983">
            <w:pPr>
              <w:pStyle w:val="Dato"/>
              <w:rPr>
                <w:rStyle w:val="Fremhv"/>
              </w:rPr>
            </w:pPr>
          </w:p>
        </w:tc>
        <w:tc>
          <w:tcPr>
            <w:tcW w:w="961" w:type="pct"/>
            <w:tcBorders>
              <w:top w:val="single" w:sz="12" w:space="0" w:color="000000" w:themeColor="text1"/>
              <w:left w:val="single" w:sz="4" w:space="0" w:color="auto"/>
              <w:bottom w:val="single" w:sz="12" w:space="0" w:color="000000" w:themeColor="text1"/>
            </w:tcBorders>
            <w:tcMar>
              <w:right w:w="216" w:type="dxa"/>
            </w:tcMar>
          </w:tcPr>
          <w:p w14:paraId="316EE7A2" w14:textId="77777777" w:rsidR="00CA7983" w:rsidRDefault="00CA7983">
            <w:pPr>
              <w:pStyle w:val="Dato"/>
              <w:rPr>
                <w:rStyle w:val="Fremhv"/>
              </w:rPr>
            </w:pPr>
          </w:p>
        </w:tc>
      </w:tr>
      <w:tr w:rsidR="003C462F" w14:paraId="0790FE81" w14:textId="3FAF34D1" w:rsidTr="00CF3D54">
        <w:trPr>
          <w:trHeight w:val="20"/>
        </w:trPr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19036626" w14:textId="77777777" w:rsidR="003C462F" w:rsidRDefault="003C462F">
            <w:pPr>
              <w:pStyle w:val="Dato"/>
              <w:rPr>
                <w:rStyle w:val="Fremhv"/>
              </w:rPr>
            </w:pPr>
            <w:r>
              <w:rPr>
                <w:rStyle w:val="Fremhv"/>
              </w:rPr>
              <w:lastRenderedPageBreak/>
              <w:fldChar w:fldCharType="begin"/>
            </w:r>
            <w:r>
              <w:rPr>
                <w:rStyle w:val="Fremhv"/>
              </w:rPr>
              <w:instrText xml:space="preserve">IF </w:instrText>
            </w:r>
            <w:r>
              <w:rPr>
                <w:rStyle w:val="Fremhv"/>
              </w:rPr>
              <w:fldChar w:fldCharType="begin"/>
            </w:r>
            <w:r>
              <w:rPr>
                <w:rStyle w:val="Fremhv"/>
              </w:rPr>
              <w:instrText xml:space="preserve"> =G8</w:instrText>
            </w:r>
            <w:r>
              <w:rPr>
                <w:rStyle w:val="Fremhv"/>
              </w:rPr>
              <w:fldChar w:fldCharType="separate"/>
            </w:r>
            <w:r>
              <w:rPr>
                <w:rStyle w:val="Fremhv"/>
                <w:noProof/>
              </w:rPr>
              <w:instrText>27</w:instrText>
            </w:r>
            <w:r>
              <w:rPr>
                <w:rStyle w:val="Fremhv"/>
              </w:rPr>
              <w:fldChar w:fldCharType="end"/>
            </w:r>
            <w:r>
              <w:rPr>
                <w:rStyle w:val="Fremhv"/>
              </w:rPr>
              <w:instrText xml:space="preserve"> = 0,"" </w:instrText>
            </w:r>
            <w:r>
              <w:rPr>
                <w:rStyle w:val="Fremhv"/>
              </w:rPr>
              <w:fldChar w:fldCharType="begin"/>
            </w:r>
            <w:r>
              <w:rPr>
                <w:rStyle w:val="Fremhv"/>
              </w:rPr>
              <w:instrText xml:space="preserve"> IF </w:instrText>
            </w:r>
            <w:r>
              <w:rPr>
                <w:rStyle w:val="Fremhv"/>
              </w:rPr>
              <w:fldChar w:fldCharType="begin"/>
            </w:r>
            <w:r>
              <w:rPr>
                <w:rStyle w:val="Fremhv"/>
              </w:rPr>
              <w:instrText xml:space="preserve"> =G8 </w:instrText>
            </w:r>
            <w:r>
              <w:rPr>
                <w:rStyle w:val="Fremhv"/>
              </w:rPr>
              <w:fldChar w:fldCharType="separate"/>
            </w:r>
            <w:r>
              <w:rPr>
                <w:rStyle w:val="Fremhv"/>
                <w:noProof/>
              </w:rPr>
              <w:instrText>27</w:instrText>
            </w:r>
            <w:r>
              <w:rPr>
                <w:rStyle w:val="Fremhv"/>
              </w:rPr>
              <w:fldChar w:fldCharType="end"/>
            </w:r>
            <w:r>
              <w:rPr>
                <w:rStyle w:val="Fremhv"/>
              </w:rPr>
              <w:instrText xml:space="preserve">  &lt; </w:instrText>
            </w:r>
            <w:r>
              <w:rPr>
                <w:rStyle w:val="Fremhv"/>
              </w:rPr>
              <w:fldChar w:fldCharType="begin"/>
            </w:r>
            <w:r>
              <w:rPr>
                <w:rStyle w:val="Fremhv"/>
              </w:rPr>
              <w:instrText xml:space="preserve"> DocVariable MonthEnd \@ d </w:instrText>
            </w:r>
            <w:r>
              <w:rPr>
                <w:rStyle w:val="Fremhv"/>
              </w:rPr>
              <w:fldChar w:fldCharType="separate"/>
            </w:r>
            <w:r>
              <w:rPr>
                <w:rStyle w:val="Fremhv"/>
              </w:rPr>
              <w:instrText>31</w:instrText>
            </w:r>
            <w:r>
              <w:rPr>
                <w:rStyle w:val="Fremhv"/>
              </w:rPr>
              <w:fldChar w:fldCharType="end"/>
            </w:r>
            <w:r>
              <w:rPr>
                <w:rStyle w:val="Fremhv"/>
              </w:rPr>
              <w:instrText xml:space="preserve">  </w:instrText>
            </w:r>
            <w:r>
              <w:rPr>
                <w:rStyle w:val="Fremhv"/>
              </w:rPr>
              <w:fldChar w:fldCharType="begin"/>
            </w:r>
            <w:r>
              <w:rPr>
                <w:rStyle w:val="Fremhv"/>
              </w:rPr>
              <w:instrText xml:space="preserve"> =G8+1 </w:instrText>
            </w:r>
            <w:r>
              <w:rPr>
                <w:rStyle w:val="Fremhv"/>
              </w:rPr>
              <w:fldChar w:fldCharType="separate"/>
            </w:r>
            <w:r>
              <w:rPr>
                <w:rStyle w:val="Fremhv"/>
                <w:noProof/>
              </w:rPr>
              <w:instrText>28</w:instrText>
            </w:r>
            <w:r>
              <w:rPr>
                <w:rStyle w:val="Fremhv"/>
              </w:rPr>
              <w:fldChar w:fldCharType="end"/>
            </w:r>
            <w:r>
              <w:rPr>
                <w:rStyle w:val="Fremhv"/>
              </w:rPr>
              <w:instrText xml:space="preserve"> "" </w:instrText>
            </w:r>
            <w:r>
              <w:rPr>
                <w:rStyle w:val="Fremhv"/>
              </w:rPr>
              <w:fldChar w:fldCharType="separate"/>
            </w:r>
            <w:r>
              <w:rPr>
                <w:rStyle w:val="Fremhv"/>
                <w:noProof/>
              </w:rPr>
              <w:instrText>28</w:instrText>
            </w:r>
            <w:r>
              <w:rPr>
                <w:rStyle w:val="Fremhv"/>
              </w:rPr>
              <w:fldChar w:fldCharType="end"/>
            </w:r>
            <w:r>
              <w:rPr>
                <w:rStyle w:val="Fremhv"/>
              </w:rPr>
              <w:instrText>\# 0#</w:instrText>
            </w:r>
            <w:r>
              <w:rPr>
                <w:rStyle w:val="Fremhv"/>
              </w:rPr>
              <w:fldChar w:fldCharType="separate"/>
            </w:r>
            <w:r>
              <w:rPr>
                <w:rStyle w:val="Fremhv"/>
                <w:noProof/>
              </w:rPr>
              <w:t>28</w:t>
            </w:r>
            <w:r>
              <w:rPr>
                <w:rStyle w:val="Fremhv"/>
              </w:rPr>
              <w:fldChar w:fldCharType="end"/>
            </w: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3272706F" w14:textId="77777777" w:rsidR="003C462F" w:rsidRDefault="003C462F">
            <w:pPr>
              <w:pStyle w:val="Dato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>\# 0#</w:instrText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6B5027BD" w14:textId="77777777" w:rsidR="003C462F" w:rsidRDefault="003C462F">
            <w:pPr>
              <w:pStyle w:val="Dato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>\# 0#</w:instrText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7D11808E" w14:textId="77777777" w:rsidR="003C462F" w:rsidRDefault="003C462F">
            <w:pPr>
              <w:pStyle w:val="Dato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>\# 0#</w:instrText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237DD461" w14:textId="031CF17A" w:rsidR="003C462F" w:rsidRDefault="003F358D">
            <w:pPr>
              <w:pStyle w:val="Dato"/>
            </w:pPr>
            <w:r>
              <w:t>01</w:t>
            </w:r>
            <w:r w:rsidR="003C462F">
              <w:fldChar w:fldCharType="begin"/>
            </w:r>
            <w:r w:rsidR="003C462F">
              <w:instrText xml:space="preserve">IF </w:instrText>
            </w:r>
            <w:r w:rsidR="003C462F">
              <w:fldChar w:fldCharType="begin"/>
            </w:r>
            <w:r w:rsidR="003C462F">
              <w:instrText xml:space="preserve"> =D10</w:instrText>
            </w:r>
            <w:r w:rsidR="003C462F">
              <w:fldChar w:fldCharType="separate"/>
            </w:r>
            <w:r w:rsidR="003C462F">
              <w:rPr>
                <w:noProof/>
              </w:rPr>
              <w:instrText>31</w:instrText>
            </w:r>
            <w:r w:rsidR="003C462F">
              <w:fldChar w:fldCharType="end"/>
            </w:r>
            <w:r w:rsidR="003C462F">
              <w:instrText xml:space="preserve"> = 0,"" </w:instrText>
            </w:r>
            <w:r w:rsidR="003C462F">
              <w:fldChar w:fldCharType="begin"/>
            </w:r>
            <w:r w:rsidR="003C462F">
              <w:instrText xml:space="preserve"> IF </w:instrText>
            </w:r>
            <w:r w:rsidR="003C462F">
              <w:fldChar w:fldCharType="begin"/>
            </w:r>
            <w:r w:rsidR="003C462F">
              <w:instrText xml:space="preserve"> =D10 </w:instrText>
            </w:r>
            <w:r w:rsidR="003C462F">
              <w:fldChar w:fldCharType="separate"/>
            </w:r>
            <w:r w:rsidR="003C462F">
              <w:rPr>
                <w:noProof/>
              </w:rPr>
              <w:instrText>31</w:instrText>
            </w:r>
            <w:r w:rsidR="003C462F">
              <w:fldChar w:fldCharType="end"/>
            </w:r>
            <w:r w:rsidR="003C462F">
              <w:instrText xml:space="preserve">  &lt; </w:instrText>
            </w:r>
            <w:r w:rsidR="003C462F">
              <w:fldChar w:fldCharType="begin"/>
            </w:r>
            <w:r w:rsidR="003C462F">
              <w:instrText xml:space="preserve"> DocVariable MonthEnd \@ d </w:instrText>
            </w:r>
            <w:r w:rsidR="003C462F">
              <w:fldChar w:fldCharType="separate"/>
            </w:r>
            <w:r w:rsidR="003C462F">
              <w:instrText>31</w:instrText>
            </w:r>
            <w:r w:rsidR="003C462F">
              <w:fldChar w:fldCharType="end"/>
            </w:r>
            <w:r w:rsidR="003C462F">
              <w:instrText xml:space="preserve">  </w:instrText>
            </w:r>
            <w:r w:rsidR="003C462F">
              <w:fldChar w:fldCharType="begin"/>
            </w:r>
            <w:r w:rsidR="003C462F">
              <w:instrText xml:space="preserve"> =D10+1 </w:instrText>
            </w:r>
            <w:r w:rsidR="003C462F">
              <w:fldChar w:fldCharType="separate"/>
            </w:r>
            <w:r w:rsidR="003C462F">
              <w:rPr>
                <w:noProof/>
              </w:rPr>
              <w:instrText>28</w:instrText>
            </w:r>
            <w:r w:rsidR="003C462F">
              <w:fldChar w:fldCharType="end"/>
            </w:r>
            <w:r w:rsidR="003C462F">
              <w:instrText xml:space="preserve"> "" </w:instrText>
            </w:r>
            <w:r w:rsidR="003C462F">
              <w:fldChar w:fldCharType="end"/>
            </w:r>
            <w:r w:rsidR="003C462F">
              <w:instrText>\# 0#</w:instrText>
            </w:r>
            <w:r w:rsidR="003C462F">
              <w:fldChar w:fldCharType="end"/>
            </w: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2D494C68" w14:textId="77777777" w:rsidR="003C462F" w:rsidRDefault="003C462F">
            <w:pPr>
              <w:pStyle w:val="Dato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>\# 0#</w:instrText>
            </w:r>
            <w:r>
              <w:fldChar w:fldCharType="end"/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72" w:type="dxa"/>
            </w:tcMar>
          </w:tcPr>
          <w:p w14:paraId="7004E9FA" w14:textId="77777777" w:rsidR="003C462F" w:rsidRDefault="003C462F">
            <w:pPr>
              <w:pStyle w:val="Dato"/>
              <w:rPr>
                <w:rStyle w:val="Fremhv"/>
              </w:rPr>
            </w:pPr>
            <w:r>
              <w:rPr>
                <w:rStyle w:val="Fremhv"/>
              </w:rPr>
              <w:fldChar w:fldCharType="begin"/>
            </w:r>
            <w:r>
              <w:rPr>
                <w:rStyle w:val="Fremhv"/>
              </w:rPr>
              <w:instrText xml:space="preserve">IF </w:instrText>
            </w:r>
            <w:r>
              <w:rPr>
                <w:rStyle w:val="Fremhv"/>
              </w:rPr>
              <w:fldChar w:fldCharType="begin"/>
            </w:r>
            <w:r>
              <w:rPr>
                <w:rStyle w:val="Fremhv"/>
              </w:rPr>
              <w:instrText xml:space="preserve"> =F10</w:instrText>
            </w:r>
            <w:r>
              <w:rPr>
                <w:rStyle w:val="Fremhv"/>
              </w:rPr>
              <w:fldChar w:fldCharType="separate"/>
            </w:r>
            <w:r>
              <w:rPr>
                <w:rStyle w:val="Fremhv"/>
                <w:noProof/>
              </w:rPr>
              <w:instrText>0</w:instrText>
            </w:r>
            <w:r>
              <w:rPr>
                <w:rStyle w:val="Fremhv"/>
              </w:rPr>
              <w:fldChar w:fldCharType="end"/>
            </w:r>
            <w:r>
              <w:rPr>
                <w:rStyle w:val="Fremhv"/>
              </w:rPr>
              <w:instrText xml:space="preserve"> = 0,"" </w:instrText>
            </w:r>
            <w:r>
              <w:rPr>
                <w:rStyle w:val="Fremhv"/>
              </w:rPr>
              <w:fldChar w:fldCharType="begin"/>
            </w:r>
            <w:r>
              <w:rPr>
                <w:rStyle w:val="Fremhv"/>
              </w:rPr>
              <w:instrText xml:space="preserve"> IF </w:instrText>
            </w:r>
            <w:r>
              <w:rPr>
                <w:rStyle w:val="Fremhv"/>
              </w:rPr>
              <w:fldChar w:fldCharType="begin"/>
            </w:r>
            <w:r>
              <w:rPr>
                <w:rStyle w:val="Fremhv"/>
              </w:rPr>
              <w:instrText xml:space="preserve"> =F10 </w:instrText>
            </w:r>
            <w:r>
              <w:rPr>
                <w:rStyle w:val="Fremhv"/>
              </w:rPr>
              <w:fldChar w:fldCharType="separate"/>
            </w:r>
            <w:r>
              <w:rPr>
                <w:rStyle w:val="Fremhv"/>
                <w:noProof/>
              </w:rPr>
              <w:instrText>29</w:instrText>
            </w:r>
            <w:r>
              <w:rPr>
                <w:rStyle w:val="Fremhv"/>
              </w:rPr>
              <w:fldChar w:fldCharType="end"/>
            </w:r>
            <w:r>
              <w:rPr>
                <w:rStyle w:val="Fremhv"/>
              </w:rPr>
              <w:instrText xml:space="preserve">  &lt; </w:instrText>
            </w:r>
            <w:r>
              <w:rPr>
                <w:rStyle w:val="Fremhv"/>
              </w:rPr>
              <w:fldChar w:fldCharType="begin"/>
            </w:r>
            <w:r>
              <w:rPr>
                <w:rStyle w:val="Fremhv"/>
              </w:rPr>
              <w:instrText xml:space="preserve"> DocVariable MonthEnd \@ d </w:instrText>
            </w:r>
            <w:r>
              <w:rPr>
                <w:rStyle w:val="Fremhv"/>
              </w:rPr>
              <w:fldChar w:fldCharType="separate"/>
            </w:r>
            <w:r>
              <w:rPr>
                <w:rStyle w:val="Fremhv"/>
              </w:rPr>
              <w:instrText>31</w:instrText>
            </w:r>
            <w:r>
              <w:rPr>
                <w:rStyle w:val="Fremhv"/>
              </w:rPr>
              <w:fldChar w:fldCharType="end"/>
            </w:r>
            <w:r>
              <w:rPr>
                <w:rStyle w:val="Fremhv"/>
              </w:rPr>
              <w:instrText xml:space="preserve">  </w:instrText>
            </w:r>
            <w:r>
              <w:rPr>
                <w:rStyle w:val="Fremhv"/>
              </w:rPr>
              <w:fldChar w:fldCharType="begin"/>
            </w:r>
            <w:r>
              <w:rPr>
                <w:rStyle w:val="Fremhv"/>
              </w:rPr>
              <w:instrText xml:space="preserve"> =F10+1 </w:instrText>
            </w:r>
            <w:r>
              <w:rPr>
                <w:rStyle w:val="Fremhv"/>
              </w:rPr>
              <w:fldChar w:fldCharType="separate"/>
            </w:r>
            <w:r>
              <w:rPr>
                <w:rStyle w:val="Fremhv"/>
                <w:noProof/>
              </w:rPr>
              <w:instrText>30</w:instrText>
            </w:r>
            <w:r>
              <w:rPr>
                <w:rStyle w:val="Fremhv"/>
              </w:rPr>
              <w:fldChar w:fldCharType="end"/>
            </w:r>
            <w:r>
              <w:rPr>
                <w:rStyle w:val="Fremhv"/>
              </w:rPr>
              <w:instrText xml:space="preserve"> "" </w:instrText>
            </w:r>
            <w:r>
              <w:rPr>
                <w:rStyle w:val="Fremhv"/>
              </w:rPr>
              <w:fldChar w:fldCharType="separate"/>
            </w:r>
            <w:r>
              <w:rPr>
                <w:rStyle w:val="Fremhv"/>
                <w:noProof/>
              </w:rPr>
              <w:instrText>30</w:instrText>
            </w:r>
            <w:r>
              <w:rPr>
                <w:rStyle w:val="Fremhv"/>
              </w:rPr>
              <w:fldChar w:fldCharType="end"/>
            </w:r>
            <w:r>
              <w:rPr>
                <w:rStyle w:val="Fremhv"/>
              </w:rPr>
              <w:instrText>\# 0#</w:instrText>
            </w:r>
            <w:r>
              <w:rPr>
                <w:rStyle w:val="Fremhv"/>
              </w:rPr>
              <w:fldChar w:fldCharType="end"/>
            </w:r>
          </w:p>
        </w:tc>
        <w:tc>
          <w:tcPr>
            <w:tcW w:w="961" w:type="pct"/>
            <w:tcBorders>
              <w:top w:val="single" w:sz="12" w:space="0" w:color="000000" w:themeColor="text1"/>
              <w:left w:val="single" w:sz="4" w:space="0" w:color="auto"/>
              <w:bottom w:val="single" w:sz="12" w:space="0" w:color="000000" w:themeColor="text1"/>
            </w:tcBorders>
            <w:tcMar>
              <w:right w:w="216" w:type="dxa"/>
            </w:tcMar>
          </w:tcPr>
          <w:p w14:paraId="3F8A0068" w14:textId="77777777" w:rsidR="003C462F" w:rsidRDefault="003C462F">
            <w:pPr>
              <w:pStyle w:val="Dato"/>
              <w:rPr>
                <w:rStyle w:val="Fremhv"/>
              </w:rPr>
            </w:pPr>
          </w:p>
        </w:tc>
      </w:tr>
      <w:tr w:rsidR="003F358D" w14:paraId="641E74C7" w14:textId="2C3E5E63" w:rsidTr="00CF3D54">
        <w:trPr>
          <w:trHeight w:val="20"/>
        </w:trPr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</w:tcMar>
          </w:tcPr>
          <w:p w14:paraId="2782FB68" w14:textId="77777777" w:rsidR="00D6692C" w:rsidRDefault="00D6692C" w:rsidP="003F358D">
            <w:r>
              <w:t>Randers</w:t>
            </w:r>
          </w:p>
          <w:p w14:paraId="608056E1" w14:textId="6B90A7D1" w:rsidR="003F358D" w:rsidRDefault="00D6692C" w:rsidP="003F358D">
            <w:r w:rsidRPr="00D6692C">
              <w:t xml:space="preserve">Den </w:t>
            </w:r>
            <w:proofErr w:type="spellStart"/>
            <w:r w:rsidRPr="00D6692C">
              <w:t>Skandinaviske</w:t>
            </w:r>
            <w:proofErr w:type="spellEnd"/>
            <w:r w:rsidRPr="00D6692C">
              <w:t xml:space="preserve"> </w:t>
            </w:r>
            <w:proofErr w:type="spellStart"/>
            <w:r w:rsidRPr="00D6692C">
              <w:t>Designhøjskole</w:t>
            </w:r>
            <w:proofErr w:type="spellEnd"/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</w:tcMar>
          </w:tcPr>
          <w:p w14:paraId="7AD22254" w14:textId="77777777" w:rsidR="004601A3" w:rsidRDefault="004601A3" w:rsidP="003F358D">
            <w:proofErr w:type="spellStart"/>
            <w:r>
              <w:t>Højbjerg</w:t>
            </w:r>
            <w:proofErr w:type="spellEnd"/>
          </w:p>
          <w:p w14:paraId="3691E289" w14:textId="5DBB705A" w:rsidR="003F358D" w:rsidRDefault="00D6692C" w:rsidP="003F358D">
            <w:proofErr w:type="spellStart"/>
            <w:r w:rsidRPr="00D6692C">
              <w:t>Moesgaard</w:t>
            </w:r>
            <w:proofErr w:type="spellEnd"/>
            <w:r w:rsidRPr="00D6692C">
              <w:t xml:space="preserve"> Museum</w:t>
            </w: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</w:tcMar>
          </w:tcPr>
          <w:p w14:paraId="15AC71B9" w14:textId="3B0F7CD0" w:rsidR="003F358D" w:rsidRDefault="005A7737" w:rsidP="003F358D">
            <w:r>
              <w:t>Odense +</w:t>
            </w: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</w:tcMar>
          </w:tcPr>
          <w:p w14:paraId="1393726B" w14:textId="23DDBD66" w:rsidR="003F358D" w:rsidRDefault="008F150E" w:rsidP="003F358D">
            <w:proofErr w:type="spellStart"/>
            <w:r>
              <w:t>Venskabs</w:t>
            </w:r>
            <w:proofErr w:type="spellEnd"/>
            <w:r>
              <w:t xml:space="preserve"> </w:t>
            </w:r>
            <w:proofErr w:type="spellStart"/>
            <w:r>
              <w:t>foreningen</w:t>
            </w:r>
            <w:proofErr w:type="spellEnd"/>
            <w:r>
              <w:t xml:space="preserve"> </w:t>
            </w:r>
            <w:proofErr w:type="spellStart"/>
            <w:r>
              <w:t>aften</w:t>
            </w:r>
            <w:proofErr w:type="spellEnd"/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</w:tcMar>
          </w:tcPr>
          <w:p w14:paraId="1A992CCB" w14:textId="0BC3AAD5" w:rsidR="003F358D" w:rsidRDefault="008F150E" w:rsidP="003F358D">
            <w:r>
              <w:t>Karma Departs kl19:15</w:t>
            </w: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</w:tcMar>
          </w:tcPr>
          <w:p w14:paraId="01582AE3" w14:textId="77777777" w:rsidR="003F358D" w:rsidRDefault="003F358D" w:rsidP="003F358D"/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</w:tcMar>
          </w:tcPr>
          <w:p w14:paraId="2E71F05A" w14:textId="77777777" w:rsidR="003F358D" w:rsidRDefault="003F358D" w:rsidP="003F358D"/>
        </w:tc>
        <w:tc>
          <w:tcPr>
            <w:tcW w:w="961" w:type="pct"/>
            <w:tcBorders>
              <w:top w:val="single" w:sz="12" w:space="0" w:color="000000" w:themeColor="text1"/>
              <w:left w:val="single" w:sz="4" w:space="0" w:color="auto"/>
            </w:tcBorders>
            <w:tcMar>
              <w:left w:w="28" w:type="dxa"/>
              <w:right w:w="216" w:type="dxa"/>
            </w:tcMar>
          </w:tcPr>
          <w:p w14:paraId="6FB7D62D" w14:textId="1ECEBC31" w:rsidR="003F358D" w:rsidRDefault="003F358D" w:rsidP="003F358D"/>
        </w:tc>
      </w:tr>
    </w:tbl>
    <w:p w14:paraId="476CD858" w14:textId="77777777" w:rsidR="007C27FA" w:rsidRDefault="007C27FA" w:rsidP="007C27FA">
      <w:pPr>
        <w:rPr>
          <w:rStyle w:val="Fremhv"/>
          <w:color w:val="000000" w:themeColor="text1"/>
          <w:sz w:val="28"/>
          <w:szCs w:val="28"/>
        </w:rPr>
      </w:pPr>
    </w:p>
    <w:p w14:paraId="21DAA39C" w14:textId="010EDC3A" w:rsidR="00BE33C9" w:rsidRDefault="0024573A" w:rsidP="007C27FA">
      <w:pPr>
        <w:rPr>
          <w:rStyle w:val="Fremhv"/>
          <w:color w:val="000000" w:themeColor="text1"/>
          <w:sz w:val="28"/>
          <w:szCs w:val="28"/>
          <w:u w:val="single"/>
        </w:rPr>
      </w:pPr>
      <w:r w:rsidRPr="0024573A">
        <w:rPr>
          <w:rStyle w:val="Fremhv"/>
          <w:color w:val="000000" w:themeColor="text1"/>
          <w:sz w:val="28"/>
          <w:szCs w:val="28"/>
        </w:rPr>
        <w:t>Karma arrives:</w:t>
      </w:r>
      <w:r w:rsidR="007C27FA">
        <w:rPr>
          <w:rStyle w:val="Fremhv"/>
          <w:color w:val="000000" w:themeColor="text1"/>
          <w:sz w:val="28"/>
          <w:szCs w:val="28"/>
        </w:rPr>
        <w:t xml:space="preserve"> </w:t>
      </w:r>
      <w:r w:rsidR="007C27FA">
        <w:rPr>
          <w:rStyle w:val="Fremhv"/>
          <w:color w:val="000000" w:themeColor="text1"/>
          <w:sz w:val="28"/>
          <w:szCs w:val="28"/>
          <w:u w:val="single"/>
        </w:rPr>
        <w:t>AY959 kl.19</w:t>
      </w:r>
      <w:r w:rsidRPr="0024573A">
        <w:rPr>
          <w:rStyle w:val="Fremhv"/>
          <w:color w:val="000000" w:themeColor="text1"/>
          <w:sz w:val="28"/>
          <w:szCs w:val="28"/>
        </w:rPr>
        <w:t xml:space="preserve"> </w:t>
      </w:r>
      <w:r w:rsidRPr="0024573A">
        <w:rPr>
          <w:rStyle w:val="Fremhv"/>
          <w:color w:val="000000" w:themeColor="text1"/>
          <w:sz w:val="28"/>
          <w:szCs w:val="28"/>
        </w:rPr>
        <w:tab/>
      </w:r>
      <w:r w:rsidRPr="0024573A">
        <w:rPr>
          <w:rStyle w:val="Fremhv"/>
          <w:color w:val="000000" w:themeColor="text1"/>
          <w:sz w:val="28"/>
          <w:szCs w:val="28"/>
        </w:rPr>
        <w:tab/>
      </w:r>
      <w:r w:rsidR="007C27FA">
        <w:rPr>
          <w:rStyle w:val="Fremhv"/>
          <w:color w:val="000000" w:themeColor="text1"/>
          <w:sz w:val="28"/>
          <w:szCs w:val="28"/>
        </w:rPr>
        <w:tab/>
      </w:r>
      <w:r w:rsidRPr="0024573A">
        <w:rPr>
          <w:rStyle w:val="Fremhv"/>
          <w:color w:val="000000" w:themeColor="text1"/>
          <w:sz w:val="28"/>
          <w:szCs w:val="28"/>
        </w:rPr>
        <w:t>Karma departs:</w:t>
      </w:r>
      <w:r w:rsidR="007C27FA">
        <w:rPr>
          <w:rStyle w:val="Fremhv"/>
          <w:color w:val="000000" w:themeColor="text1"/>
          <w:sz w:val="28"/>
          <w:szCs w:val="28"/>
        </w:rPr>
        <w:t xml:space="preserve"> </w:t>
      </w:r>
      <w:r w:rsidR="007C27FA" w:rsidRPr="007C27FA">
        <w:rPr>
          <w:rStyle w:val="Fremhv"/>
          <w:color w:val="000000" w:themeColor="text1"/>
          <w:sz w:val="28"/>
          <w:szCs w:val="28"/>
          <w:u w:val="single"/>
        </w:rPr>
        <w:t>AY960 kl.19.15</w:t>
      </w:r>
    </w:p>
    <w:p w14:paraId="32235BF0" w14:textId="118AC8E1" w:rsidR="009370B4" w:rsidRDefault="009370B4" w:rsidP="007C27FA">
      <w:pPr>
        <w:rPr>
          <w:rStyle w:val="Fremhv"/>
          <w:color w:val="000000" w:themeColor="text1"/>
          <w:sz w:val="28"/>
          <w:szCs w:val="28"/>
          <w:u w:val="single"/>
        </w:rPr>
      </w:pPr>
    </w:p>
    <w:p w14:paraId="144911AE" w14:textId="5238094D" w:rsidR="009370B4" w:rsidRDefault="009370B4" w:rsidP="007C27FA">
      <w:pPr>
        <w:rPr>
          <w:rStyle w:val="Fremhv"/>
          <w:color w:val="000000" w:themeColor="text1"/>
          <w:sz w:val="28"/>
          <w:szCs w:val="28"/>
          <w:u w:val="single"/>
        </w:rPr>
      </w:pPr>
    </w:p>
    <w:p w14:paraId="4AC9C34C" w14:textId="3956278E" w:rsidR="009370B4" w:rsidRDefault="009370B4" w:rsidP="007C27FA">
      <w:pPr>
        <w:rPr>
          <w:rStyle w:val="Fremhv"/>
          <w:color w:val="000000" w:themeColor="text1"/>
          <w:sz w:val="28"/>
          <w:szCs w:val="28"/>
          <w:u w:val="single"/>
        </w:rPr>
      </w:pPr>
    </w:p>
    <w:p w14:paraId="5D461031" w14:textId="720E704F" w:rsidR="00F44DBE" w:rsidRDefault="00426891" w:rsidP="004601A3">
      <w:pPr>
        <w:rPr>
          <w:color w:val="000000" w:themeColor="text1"/>
          <w:sz w:val="28"/>
          <w:szCs w:val="28"/>
        </w:rPr>
      </w:pPr>
      <w:hyperlink r:id="rId8" w:history="1">
        <w:r w:rsidR="00F44DBE" w:rsidRPr="004774FE">
          <w:rPr>
            <w:rStyle w:val="Hyperlink"/>
            <w:sz w:val="28"/>
            <w:szCs w:val="28"/>
          </w:rPr>
          <w:t>https://ldcluster.com/calendar/</w:t>
        </w:r>
      </w:hyperlink>
    </w:p>
    <w:p w14:paraId="17B412B0" w14:textId="404753F6" w:rsidR="00F44DBE" w:rsidRPr="009370B4" w:rsidRDefault="00F44DBE" w:rsidP="004601A3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C22BFFA" wp14:editId="0B6CDF09">
            <wp:extent cx="3078760" cy="666317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7622" cy="672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4DBE" w:rsidRPr="009370B4" w:rsidSect="00184171">
      <w:pgSz w:w="16840" w:h="11900" w:orient="landscape" w:code="1"/>
      <w:pgMar w:top="749" w:right="605" w:bottom="749" w:left="778" w:header="504" w:footer="5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3A6E42" w14:textId="77777777" w:rsidR="00426891" w:rsidRDefault="00426891">
      <w:pPr>
        <w:spacing w:after="0" w:line="240" w:lineRule="auto"/>
      </w:pPr>
      <w:r>
        <w:separator/>
      </w:r>
    </w:p>
  </w:endnote>
  <w:endnote w:type="continuationSeparator" w:id="0">
    <w:p w14:paraId="6195DEF5" w14:textId="77777777" w:rsidR="00426891" w:rsidRDefault="00426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F9768E" w14:textId="77777777" w:rsidR="00426891" w:rsidRDefault="00426891">
      <w:pPr>
        <w:spacing w:after="0" w:line="240" w:lineRule="auto"/>
      </w:pPr>
      <w:r>
        <w:separator/>
      </w:r>
    </w:p>
  </w:footnote>
  <w:footnote w:type="continuationSeparator" w:id="0">
    <w:p w14:paraId="1A28417A" w14:textId="77777777" w:rsidR="00426891" w:rsidRDefault="004268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C92D12"/>
    <w:multiLevelType w:val="multilevel"/>
    <w:tmpl w:val="9DD2F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8/31/22"/>
    <w:docVar w:name="MonthStart" w:val="8/1/22"/>
  </w:docVars>
  <w:rsids>
    <w:rsidRoot w:val="005E04FB"/>
    <w:rsid w:val="00066AD4"/>
    <w:rsid w:val="000A5D90"/>
    <w:rsid w:val="000E1466"/>
    <w:rsid w:val="00110B89"/>
    <w:rsid w:val="00120278"/>
    <w:rsid w:val="00180DE1"/>
    <w:rsid w:val="00184171"/>
    <w:rsid w:val="0024573A"/>
    <w:rsid w:val="002F4EFF"/>
    <w:rsid w:val="003C462F"/>
    <w:rsid w:val="003F358D"/>
    <w:rsid w:val="00405B93"/>
    <w:rsid w:val="00426891"/>
    <w:rsid w:val="004601A3"/>
    <w:rsid w:val="00476AB4"/>
    <w:rsid w:val="00492D9E"/>
    <w:rsid w:val="004A4A10"/>
    <w:rsid w:val="004E14E4"/>
    <w:rsid w:val="004F161C"/>
    <w:rsid w:val="00502BEC"/>
    <w:rsid w:val="0054628B"/>
    <w:rsid w:val="00556475"/>
    <w:rsid w:val="0057431F"/>
    <w:rsid w:val="005A617A"/>
    <w:rsid w:val="005A7737"/>
    <w:rsid w:val="005E04FB"/>
    <w:rsid w:val="0063550C"/>
    <w:rsid w:val="00683123"/>
    <w:rsid w:val="006E1645"/>
    <w:rsid w:val="006F3C3C"/>
    <w:rsid w:val="00780A41"/>
    <w:rsid w:val="007A5450"/>
    <w:rsid w:val="007A6D50"/>
    <w:rsid w:val="007B29DC"/>
    <w:rsid w:val="007C27FA"/>
    <w:rsid w:val="00821696"/>
    <w:rsid w:val="00837FF0"/>
    <w:rsid w:val="008523FF"/>
    <w:rsid w:val="0086164C"/>
    <w:rsid w:val="00865F76"/>
    <w:rsid w:val="0087662C"/>
    <w:rsid w:val="008D57D9"/>
    <w:rsid w:val="008F150E"/>
    <w:rsid w:val="008F5FAE"/>
    <w:rsid w:val="00912ABD"/>
    <w:rsid w:val="009370B4"/>
    <w:rsid w:val="00940F94"/>
    <w:rsid w:val="009F3C0A"/>
    <w:rsid w:val="00A33B1B"/>
    <w:rsid w:val="00AE0B57"/>
    <w:rsid w:val="00B21545"/>
    <w:rsid w:val="00B25D39"/>
    <w:rsid w:val="00B279BA"/>
    <w:rsid w:val="00B66A48"/>
    <w:rsid w:val="00B75A54"/>
    <w:rsid w:val="00BD2EC3"/>
    <w:rsid w:val="00BE33C9"/>
    <w:rsid w:val="00C05149"/>
    <w:rsid w:val="00C06580"/>
    <w:rsid w:val="00C26BE9"/>
    <w:rsid w:val="00C47FD1"/>
    <w:rsid w:val="00C71F16"/>
    <w:rsid w:val="00C73BAE"/>
    <w:rsid w:val="00C82A9B"/>
    <w:rsid w:val="00CA7983"/>
    <w:rsid w:val="00CF3D54"/>
    <w:rsid w:val="00D233C1"/>
    <w:rsid w:val="00D56312"/>
    <w:rsid w:val="00D6692C"/>
    <w:rsid w:val="00E16CCC"/>
    <w:rsid w:val="00E407F0"/>
    <w:rsid w:val="00EB0D8E"/>
    <w:rsid w:val="00EB41FB"/>
    <w:rsid w:val="00EE3E9A"/>
    <w:rsid w:val="00F44DBE"/>
    <w:rsid w:val="00F62740"/>
    <w:rsid w:val="00F94594"/>
    <w:rsid w:val="00FC2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EEE3DDB"/>
  <w15:docId w15:val="{D6D914CF-DADE-2541-9E92-81437EC97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232F34" w:themeColor="text2"/>
        <w:sz w:val="18"/>
        <w:szCs w:val="18"/>
        <w:lang w:val="en-US" w:eastAsia="ja-JP" w:bidi="ar-SA"/>
      </w:rPr>
    </w:rPrDefault>
    <w:pPrDefault>
      <w:pPr>
        <w:spacing w:after="4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40" w:line="240" w:lineRule="auto"/>
      <w:jc w:val="right"/>
      <w:outlineLvl w:val="0"/>
    </w:pPr>
    <w:rPr>
      <w:rFonts w:asciiTheme="majorHAnsi" w:eastAsiaTheme="majorEastAsia" w:hAnsiTheme="majorHAnsi" w:cstheme="majorBidi"/>
      <w:b/>
      <w:caps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pPr>
      <w:keepNext/>
      <w:keepLines/>
      <w:spacing w:before="400" w:after="200" w:line="240" w:lineRule="auto"/>
      <w:contextualSpacing/>
      <w:outlineLvl w:val="1"/>
    </w:pPr>
    <w:rPr>
      <w:rFonts w:asciiTheme="majorHAnsi" w:eastAsiaTheme="majorEastAsia" w:hAnsiTheme="majorHAnsi" w:cstheme="majorBidi"/>
      <w:b/>
      <w:i/>
      <w:caps/>
      <w:sz w:val="3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pPr>
      <w:keepNext/>
      <w:keepLines/>
      <w:spacing w:before="4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sz w:val="36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spacing w:before="400" w:after="100" w:line="240" w:lineRule="auto"/>
      <w:contextualSpacing/>
      <w:outlineLvl w:val="3"/>
    </w:pPr>
    <w:rPr>
      <w:rFonts w:asciiTheme="majorHAnsi" w:eastAsiaTheme="majorEastAsia" w:hAnsiTheme="majorHAnsi" w:cstheme="majorBidi"/>
      <w:i/>
      <w:iCs/>
      <w:sz w:val="36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spacing w:before="400" w:after="200" w:line="240" w:lineRule="auto"/>
      <w:contextualSpacing/>
      <w:outlineLvl w:val="4"/>
    </w:pPr>
    <w:rPr>
      <w:rFonts w:asciiTheme="majorHAnsi" w:eastAsiaTheme="majorEastAsia" w:hAnsiTheme="majorHAnsi" w:cstheme="majorBidi"/>
      <w:b/>
      <w:caps/>
      <w:color w:val="C5882B" w:themeColor="accent1"/>
      <w:sz w:val="3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spacing w:before="400" w:after="200" w:line="240" w:lineRule="auto"/>
      <w:contextualSpacing/>
      <w:outlineLvl w:val="5"/>
    </w:pPr>
    <w:rPr>
      <w:rFonts w:asciiTheme="majorHAnsi" w:eastAsiaTheme="majorEastAsia" w:hAnsiTheme="majorHAnsi" w:cstheme="majorBidi"/>
      <w:b/>
      <w:i/>
      <w:caps/>
      <w:color w:val="C5882B" w:themeColor="accent1"/>
      <w:sz w:val="3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spacing w:before="4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i/>
      <w:iCs/>
      <w:color w:val="C5882B" w:themeColor="accent1"/>
      <w:sz w:val="3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spacing w:before="4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color w:val="C5882B" w:themeColor="accent1"/>
      <w:sz w:val="32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spacing w:before="400" w:after="200" w:line="240" w:lineRule="auto"/>
      <w:contextualSpacing/>
      <w:outlineLvl w:val="8"/>
    </w:pPr>
    <w:rPr>
      <w:rFonts w:asciiTheme="majorHAnsi" w:eastAsiaTheme="majorEastAsia" w:hAnsiTheme="majorHAnsi" w:cstheme="majorBidi"/>
      <w:b/>
      <w:iCs/>
      <w:caps/>
      <w:sz w:val="28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Day">
    <w:name w:val="Day"/>
    <w:basedOn w:val="Normal"/>
    <w:uiPriority w:val="2"/>
    <w:qFormat/>
    <w:pPr>
      <w:spacing w:after="60" w:line="240" w:lineRule="auto"/>
    </w:pPr>
    <w:rPr>
      <w:caps/>
      <w:color w:val="936520" w:themeColor="accent1" w:themeShade="BF"/>
      <w:spacing w:val="20"/>
      <w:sz w:val="26"/>
    </w:rPr>
  </w:style>
  <w:style w:type="table" w:styleId="Tabel-Gitter">
    <w:name w:val="Table Grid"/>
    <w:basedOn w:val="Tabel-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typeiafsnit"/>
    <w:link w:val="Overskrift1"/>
    <w:uiPriority w:val="9"/>
    <w:rPr>
      <w:rFonts w:asciiTheme="majorHAnsi" w:eastAsiaTheme="majorEastAsia" w:hAnsiTheme="majorHAnsi" w:cstheme="majorBidi"/>
      <w:b/>
      <w:caps/>
      <w:sz w:val="36"/>
      <w:szCs w:val="32"/>
    </w:rPr>
  </w:style>
  <w:style w:type="paragraph" w:customStyle="1" w:styleId="Month">
    <w:name w:val="Month"/>
    <w:basedOn w:val="Normal"/>
    <w:uiPriority w:val="1"/>
    <w:qFormat/>
    <w:pPr>
      <w:spacing w:after="720" w:line="240" w:lineRule="auto"/>
      <w:contextualSpacing/>
    </w:pPr>
    <w:rPr>
      <w:b/>
      <w:caps/>
      <w:sz w:val="160"/>
    </w:rPr>
  </w:style>
  <w:style w:type="paragraph" w:styleId="Titel">
    <w:name w:val="Title"/>
    <w:basedOn w:val="Normal"/>
    <w:link w:val="TitelTegn"/>
    <w:uiPriority w:val="10"/>
    <w:semiHidden/>
    <w:unhideWhenUsed/>
    <w:qFormat/>
    <w:pPr>
      <w:spacing w:after="12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80"/>
      <w:szCs w:val="56"/>
    </w:rPr>
  </w:style>
  <w:style w:type="character" w:customStyle="1" w:styleId="TitelTegn">
    <w:name w:val="Titel Tegn"/>
    <w:basedOn w:val="Standardskrifttypeiafsnit"/>
    <w:link w:val="Titel"/>
    <w:uiPriority w:val="10"/>
    <w:semiHidden/>
    <w:rPr>
      <w:rFonts w:asciiTheme="majorHAnsi" w:eastAsiaTheme="majorEastAsia" w:hAnsiTheme="majorHAnsi" w:cstheme="majorBidi"/>
      <w:b/>
      <w:caps/>
      <w:kern w:val="28"/>
      <w:sz w:val="80"/>
      <w:szCs w:val="56"/>
    </w:rPr>
  </w:style>
  <w:style w:type="paragraph" w:styleId="Undertitel">
    <w:name w:val="Subtitle"/>
    <w:basedOn w:val="Normal"/>
    <w:link w:val="UndertitelTegn"/>
    <w:uiPriority w:val="11"/>
    <w:semiHidden/>
    <w:unhideWhenUsed/>
    <w:qFormat/>
    <w:pPr>
      <w:numPr>
        <w:ilvl w:val="1"/>
      </w:numPr>
      <w:spacing w:after="480" w:line="240" w:lineRule="auto"/>
      <w:contextualSpacing/>
    </w:pPr>
    <w:rPr>
      <w:caps/>
      <w:color w:val="C5882B" w:themeColor="accent1"/>
      <w:sz w:val="44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semiHidden/>
    <w:rPr>
      <w:rFonts w:eastAsiaTheme="minorEastAsia"/>
      <w:caps/>
      <w:color w:val="C5882B" w:themeColor="accent1"/>
      <w:sz w:val="44"/>
      <w:szCs w:val="22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Pr>
      <w:rFonts w:asciiTheme="majorHAnsi" w:eastAsiaTheme="majorEastAsia" w:hAnsiTheme="majorHAnsi" w:cstheme="majorBidi"/>
      <w:b/>
      <w:i/>
      <w:caps/>
      <w:sz w:val="3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Pr>
      <w:rFonts w:asciiTheme="majorHAnsi" w:eastAsiaTheme="majorEastAsia" w:hAnsiTheme="majorHAnsi" w:cstheme="majorBidi"/>
      <w:b/>
      <w:sz w:val="36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Pr>
      <w:rFonts w:asciiTheme="majorHAnsi" w:eastAsiaTheme="majorEastAsia" w:hAnsiTheme="majorHAnsi" w:cstheme="majorBidi"/>
      <w:i/>
      <w:iCs/>
      <w:sz w:val="36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Pr>
      <w:rFonts w:asciiTheme="majorHAnsi" w:eastAsiaTheme="majorEastAsia" w:hAnsiTheme="majorHAnsi" w:cstheme="majorBidi"/>
      <w:b/>
      <w:caps/>
      <w:color w:val="C5882B" w:themeColor="accent1"/>
      <w:sz w:val="32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Pr>
      <w:rFonts w:asciiTheme="majorHAnsi" w:eastAsiaTheme="majorEastAsia" w:hAnsiTheme="majorHAnsi" w:cstheme="majorBidi"/>
      <w:b/>
      <w:i/>
      <w:caps/>
      <w:color w:val="C5882B" w:themeColor="accent1"/>
      <w:sz w:val="32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Pr>
      <w:rFonts w:asciiTheme="majorHAnsi" w:eastAsiaTheme="majorEastAsia" w:hAnsiTheme="majorHAnsi" w:cstheme="majorBidi"/>
      <w:b/>
      <w:i/>
      <w:iCs/>
      <w:color w:val="C5882B" w:themeColor="accent1"/>
      <w:sz w:val="32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Pr>
      <w:rFonts w:asciiTheme="majorHAnsi" w:eastAsiaTheme="majorEastAsia" w:hAnsiTheme="majorHAnsi" w:cstheme="majorBidi"/>
      <w:i/>
      <w:color w:val="C5882B" w:themeColor="accent1"/>
      <w:sz w:val="32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Pr>
      <w:rFonts w:asciiTheme="majorHAnsi" w:eastAsiaTheme="majorEastAsia" w:hAnsiTheme="majorHAnsi" w:cstheme="majorBidi"/>
      <w:b/>
      <w:iCs/>
      <w:caps/>
      <w:sz w:val="28"/>
      <w:szCs w:val="21"/>
    </w:rPr>
  </w:style>
  <w:style w:type="character" w:styleId="Svagfremhvning">
    <w:name w:val="Subtle Emphasis"/>
    <w:basedOn w:val="Standardskrifttypeiafsnit"/>
    <w:uiPriority w:val="19"/>
    <w:semiHidden/>
    <w:unhideWhenUsed/>
    <w:qFormat/>
    <w:rPr>
      <w:i/>
      <w:iCs/>
      <w:color w:val="232F34" w:themeColor="text2"/>
    </w:rPr>
  </w:style>
  <w:style w:type="character" w:styleId="Kraftigfremhvning">
    <w:name w:val="Intense Emphasis"/>
    <w:basedOn w:val="Standardskrifttypeiafsnit"/>
    <w:uiPriority w:val="21"/>
    <w:semiHidden/>
    <w:unhideWhenUsed/>
    <w:qFormat/>
    <w:rPr>
      <w:b/>
      <w:i/>
      <w:iCs/>
      <w:color w:val="C5882B" w:themeColor="accent1"/>
    </w:rPr>
  </w:style>
  <w:style w:type="paragraph" w:styleId="Citat">
    <w:name w:val="Quote"/>
    <w:basedOn w:val="Normal"/>
    <w:next w:val="Normal"/>
    <w:link w:val="CitatTegn"/>
    <w:uiPriority w:val="29"/>
    <w:semiHidden/>
    <w:unhideWhenUsed/>
    <w:qFormat/>
    <w:pPr>
      <w:spacing w:before="120" w:after="120" w:line="240" w:lineRule="auto"/>
      <w:contextualSpacing/>
    </w:pPr>
    <w:rPr>
      <w:i/>
      <w:iCs/>
      <w:sz w:val="28"/>
    </w:rPr>
  </w:style>
  <w:style w:type="character" w:customStyle="1" w:styleId="CitatTegn">
    <w:name w:val="Citat Tegn"/>
    <w:basedOn w:val="Standardskrifttypeiafsnit"/>
    <w:link w:val="Citat"/>
    <w:uiPriority w:val="29"/>
    <w:semiHidden/>
    <w:rPr>
      <w:i/>
      <w:iCs/>
      <w:sz w:val="28"/>
    </w:r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qFormat/>
    <w:pPr>
      <w:spacing w:before="120" w:after="120" w:line="240" w:lineRule="auto"/>
      <w:contextualSpacing/>
    </w:pPr>
    <w:rPr>
      <w:b/>
      <w:i/>
      <w:iCs/>
      <w:sz w:val="28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Pr>
      <w:b/>
      <w:i/>
      <w:iCs/>
      <w:sz w:val="28"/>
    </w:rPr>
  </w:style>
  <w:style w:type="character" w:styleId="Svaghenvisning">
    <w:name w:val="Subtle Reference"/>
    <w:basedOn w:val="Standardskrifttypeiafsnit"/>
    <w:uiPriority w:val="31"/>
    <w:semiHidden/>
    <w:unhideWhenUsed/>
    <w:qFormat/>
    <w:rPr>
      <w:caps/>
      <w:smallCaps w:val="0"/>
      <w:color w:val="232F34" w:themeColor="text2"/>
    </w:rPr>
  </w:style>
  <w:style w:type="character" w:styleId="Kraftighenvisning">
    <w:name w:val="Intense Reference"/>
    <w:basedOn w:val="Standardskrifttypeiafsnit"/>
    <w:uiPriority w:val="32"/>
    <w:semiHidden/>
    <w:unhideWhenUsed/>
    <w:qFormat/>
    <w:rPr>
      <w:b/>
      <w:bCs/>
      <w:i/>
      <w:caps/>
      <w:smallCaps w:val="0"/>
      <w:color w:val="232F34" w:themeColor="text2"/>
      <w:spacing w:val="0"/>
    </w:rPr>
  </w:style>
  <w:style w:type="character" w:styleId="Bogenstitel">
    <w:name w:val="Book Title"/>
    <w:basedOn w:val="Standardskrifttypeiafsnit"/>
    <w:uiPriority w:val="33"/>
    <w:semiHidden/>
    <w:unhideWhenUsed/>
    <w:qFormat/>
    <w:rPr>
      <w:b w:val="0"/>
      <w:bCs/>
      <w:i w:val="0"/>
      <w:iCs/>
      <w:color w:val="C5882B" w:themeColor="accent1"/>
      <w:spacing w:val="0"/>
    </w:rPr>
  </w:style>
  <w:style w:type="paragraph" w:styleId="Billedtekst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Cs/>
      <w:sz w:val="16"/>
    </w:rPr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styleId="Dato">
    <w:name w:val="Date"/>
    <w:basedOn w:val="Normal"/>
    <w:link w:val="DatoTegn"/>
    <w:uiPriority w:val="3"/>
    <w:unhideWhenUsed/>
    <w:qFormat/>
    <w:pPr>
      <w:spacing w:after="0" w:line="240" w:lineRule="auto"/>
      <w:jc w:val="right"/>
    </w:pPr>
    <w:rPr>
      <w:b/>
      <w:sz w:val="36"/>
    </w:rPr>
  </w:style>
  <w:style w:type="character" w:styleId="Fremhv">
    <w:name w:val="Emphasis"/>
    <w:basedOn w:val="Standardskrifttypeiafsnit"/>
    <w:uiPriority w:val="20"/>
    <w:unhideWhenUsed/>
    <w:qFormat/>
    <w:rPr>
      <w:color w:val="936520" w:themeColor="accent1" w:themeShade="BF"/>
    </w:rPr>
  </w:style>
  <w:style w:type="character" w:customStyle="1" w:styleId="DatoTegn">
    <w:name w:val="Dato Tegn"/>
    <w:basedOn w:val="Standardskrifttypeiafsnit"/>
    <w:link w:val="Dato"/>
    <w:uiPriority w:val="3"/>
    <w:rPr>
      <w:b/>
      <w:sz w:val="36"/>
    </w:rPr>
  </w:style>
  <w:style w:type="paragraph" w:styleId="Sidehoved">
    <w:name w:val="header"/>
    <w:basedOn w:val="Normal"/>
    <w:link w:val="SidehovedTeg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</w:style>
  <w:style w:type="paragraph" w:styleId="Sidefod">
    <w:name w:val="footer"/>
    <w:basedOn w:val="Normal"/>
    <w:link w:val="SidefodTeg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</w:style>
  <w:style w:type="character" w:styleId="Hyperlink">
    <w:name w:val="Hyperlink"/>
    <w:basedOn w:val="Standardskrifttypeiafsnit"/>
    <w:uiPriority w:val="99"/>
    <w:unhideWhenUsed/>
    <w:rsid w:val="009370B4"/>
    <w:rPr>
      <w:color w:val="2BB0B5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9370B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669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US" w:bidi="bo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872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01962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83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35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75287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5" w:color="1010FF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713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94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8758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355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56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63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50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9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dcluster.com/calenda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adler/Library/Containers/com.microsoft.Word/Data/Library/Application%20Support/Microsoft/Office/16.0/DTS/en-GB%7b94AC92D3-AFC1-D747-98FF-A428558D13A4%7d/%7bA55FA7F4-2695-8D4A-A3F7-B5C3CBE9400A%7dtf16382964.dotm" TargetMode="External"/></Relationships>
</file>

<file path=word/theme/theme1.xml><?xml version="1.0" encoding="utf-8"?>
<a:theme xmlns:a="http://schemas.openxmlformats.org/drawingml/2006/main" name="Office Theme">
  <a:themeElements>
    <a:clrScheme name="Custom 40">
      <a:dk1>
        <a:sysClr val="windowText" lastClr="000000"/>
      </a:dk1>
      <a:lt1>
        <a:sysClr val="window" lastClr="FFFFFF"/>
      </a:lt1>
      <a:dk2>
        <a:srgbClr val="232F34"/>
      </a:dk2>
      <a:lt2>
        <a:srgbClr val="FAF5EE"/>
      </a:lt2>
      <a:accent1>
        <a:srgbClr val="C5882B"/>
      </a:accent1>
      <a:accent2>
        <a:srgbClr val="337D8F"/>
      </a:accent2>
      <a:accent3>
        <a:srgbClr val="B55C40"/>
      </a:accent3>
      <a:accent4>
        <a:srgbClr val="78822B"/>
      </a:accent4>
      <a:accent5>
        <a:srgbClr val="DBBA4F"/>
      </a:accent5>
      <a:accent6>
        <a:srgbClr val="A3597A"/>
      </a:accent6>
      <a:hlink>
        <a:srgbClr val="2BB0B5"/>
      </a:hlink>
      <a:folHlink>
        <a:srgbClr val="B56996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B403AD-0BE0-8147-8FB1-F5A6EC363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{A55FA7F4-2695-8D4A-A3F7-B5C3CBE9400A}tf16382964.dotm</Template>
  <TotalTime>5</TotalTime>
  <Pages>3</Pages>
  <Words>457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Adler</dc:creator>
  <cp:keywords/>
  <dc:description/>
  <cp:lastModifiedBy>Henrik A. Nielsen</cp:lastModifiedBy>
  <cp:revision>2</cp:revision>
  <cp:lastPrinted>2022-08-02T15:28:00Z</cp:lastPrinted>
  <dcterms:created xsi:type="dcterms:W3CDTF">2022-08-06T12:56:00Z</dcterms:created>
  <dcterms:modified xsi:type="dcterms:W3CDTF">2022-08-06T12:56:00Z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2018-05-15T09:22:12.8740449Z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